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664AB" w14:textId="77777777" w:rsidR="00960D5D" w:rsidRPr="00ED3677" w:rsidRDefault="00960D5D" w:rsidP="00960D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kern w:val="3"/>
          <w:u w:val="single"/>
        </w:rPr>
      </w:pPr>
      <w:r w:rsidRPr="00ED3677">
        <w:rPr>
          <w:rFonts w:ascii="Calibri" w:eastAsia="Times New Roman" w:hAnsi="Calibri" w:cs="Calibri"/>
          <w:b/>
          <w:bCs/>
          <w:noProof/>
          <w:kern w:val="3"/>
          <w:u w:val="single"/>
        </w:rPr>
        <w:drawing>
          <wp:inline distT="0" distB="0" distL="0" distR="0" wp14:anchorId="47688DB7" wp14:editId="11116EFD">
            <wp:extent cx="883920" cy="914400"/>
            <wp:effectExtent l="0" t="0" r="0" b="0"/>
            <wp:docPr id="1033488747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0E33E" w14:textId="77777777" w:rsidR="00960D5D" w:rsidRDefault="00960D5D" w:rsidP="00960D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kern w:val="3"/>
        </w:rPr>
      </w:pPr>
      <w:r>
        <w:rPr>
          <w:rFonts w:ascii="Blue Highway" w:eastAsia="Times New Roman" w:hAnsi="Blue Highway" w:cs="Blue Highway"/>
          <w:b/>
          <w:bCs/>
          <w:color w:val="000000"/>
          <w:kern w:val="3"/>
          <w:sz w:val="24"/>
          <w:szCs w:val="24"/>
        </w:rPr>
        <w:t>Oak Hills Neighborhood Association</w:t>
      </w:r>
    </w:p>
    <w:p w14:paraId="305A8350" w14:textId="77777777" w:rsidR="00960D5D" w:rsidRDefault="00960D5D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before="120" w:after="0" w:line="240" w:lineRule="auto"/>
        <w:jc w:val="center"/>
        <w:rPr>
          <w:rFonts w:ascii="Calibri" w:eastAsia="Times New Roman" w:hAnsi="Calibri" w:cs="Calibri"/>
          <w:kern w:val="3"/>
        </w:rPr>
      </w:pPr>
      <w:r>
        <w:rPr>
          <w:rFonts w:ascii="Blue Highway" w:eastAsia="Times New Roman" w:hAnsi="Blue Highway" w:cs="Blue Highway"/>
          <w:color w:val="000000"/>
          <w:kern w:val="3"/>
          <w:sz w:val="20"/>
          <w:szCs w:val="20"/>
        </w:rPr>
        <w:t>P. O. Box 23, Castroville, CA 95012</w:t>
      </w:r>
    </w:p>
    <w:p w14:paraId="1B6C59F9" w14:textId="63DB4447" w:rsidR="00960D5D" w:rsidRDefault="00960D5D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lue Highway" w:eastAsia="Times New Roman" w:hAnsi="Blue Highway" w:cs="Blue Highway"/>
          <w:color w:val="0563C1"/>
          <w:kern w:val="3"/>
          <w:sz w:val="20"/>
          <w:szCs w:val="20"/>
        </w:rPr>
      </w:pPr>
      <w:r>
        <w:rPr>
          <w:rFonts w:ascii="Blue Highway" w:eastAsia="Times New Roman" w:hAnsi="Blue Highway" w:cs="Blue Highway"/>
          <w:color w:val="000000"/>
          <w:kern w:val="3"/>
          <w:sz w:val="20"/>
          <w:szCs w:val="20"/>
        </w:rPr>
        <w:t xml:space="preserve">Oakhillsneighbors.com/blog </w:t>
      </w:r>
      <w:r>
        <w:rPr>
          <w:rFonts w:ascii="Segoe UI Symbol" w:eastAsia="Times New Roman" w:hAnsi="Segoe UI Symbol" w:cs="Segoe UI Symbol"/>
          <w:color w:val="000000"/>
          <w:kern w:val="3"/>
          <w:sz w:val="20"/>
          <w:szCs w:val="20"/>
        </w:rPr>
        <w:t>■</w:t>
      </w:r>
      <w:r>
        <w:rPr>
          <w:rFonts w:ascii="Blue Highway" w:eastAsia="Times New Roman" w:hAnsi="Blue Highway" w:cs="Blue Highway"/>
          <w:color w:val="000000"/>
          <w:kern w:val="3"/>
          <w:sz w:val="20"/>
          <w:szCs w:val="20"/>
        </w:rPr>
        <w:t xml:space="preserve"> </w:t>
      </w:r>
      <w:r w:rsidRPr="009757FA">
        <w:rPr>
          <w:rFonts w:ascii="Blue Highway" w:eastAsia="Times New Roman" w:hAnsi="Blue Highway" w:cs="Blue Highway"/>
          <w:kern w:val="3"/>
          <w:sz w:val="20"/>
          <w:szCs w:val="20"/>
        </w:rPr>
        <w:t>www.neighbors156@gmail.com</w:t>
      </w:r>
    </w:p>
    <w:p w14:paraId="26C46AFE" w14:textId="77777777" w:rsidR="00960D5D" w:rsidRDefault="00960D5D" w:rsidP="00960D5D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lue Highway" w:eastAsia="Times New Roman" w:hAnsi="Blue Highway" w:cs="Blue Highway"/>
          <w:color w:val="0563C1"/>
          <w:kern w:val="3"/>
          <w:sz w:val="20"/>
          <w:szCs w:val="20"/>
        </w:rPr>
      </w:pPr>
    </w:p>
    <w:p w14:paraId="5D0FEF9F" w14:textId="4A5610DB" w:rsidR="00ED3677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8"/>
          <w:szCs w:val="28"/>
        </w:rPr>
      </w:pPr>
      <w:r w:rsidRP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8"/>
          <w:szCs w:val="28"/>
        </w:rPr>
        <w:t xml:space="preserve">ELECTION </w:t>
      </w:r>
      <w:proofErr w:type="gramStart"/>
      <w:r w:rsidRP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8"/>
          <w:szCs w:val="28"/>
        </w:rPr>
        <w:t>MEETING</w:t>
      </w: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8"/>
          <w:szCs w:val="28"/>
        </w:rPr>
        <w:t xml:space="preserve"> </w:t>
      </w:r>
      <w:r w:rsidRPr="009757FA">
        <w:rPr>
          <w:rFonts w:ascii="Blue Highway" w:eastAsia="Times New Roman" w:hAnsi="Blue Highway" w:cs="Blue Highway"/>
          <w:color w:val="000000" w:themeColor="text1"/>
          <w:kern w:val="3"/>
          <w:sz w:val="28"/>
          <w:szCs w:val="28"/>
        </w:rPr>
        <w:t xml:space="preserve"> &lt;</w:t>
      </w:r>
      <w:proofErr w:type="gramEnd"/>
      <w:r w:rsidRPr="009757FA">
        <w:rPr>
          <w:rFonts w:ascii="Blue Highway" w:eastAsia="Times New Roman" w:hAnsi="Blue Highway" w:cs="Blue Highway"/>
          <w:color w:val="000000" w:themeColor="text1"/>
          <w:kern w:val="3"/>
          <w:sz w:val="28"/>
          <w:szCs w:val="28"/>
        </w:rPr>
        <w:t>&gt;</w:t>
      </w:r>
      <w:r>
        <w:rPr>
          <w:rFonts w:ascii="Blue Highway" w:eastAsia="Times New Roman" w:hAnsi="Blue Highway" w:cs="Blue Highway"/>
          <w:color w:val="000000" w:themeColor="text1"/>
          <w:kern w:val="3"/>
          <w:sz w:val="28"/>
          <w:szCs w:val="28"/>
        </w:rPr>
        <w:t xml:space="preserve"> </w:t>
      </w:r>
      <w:r w:rsidRP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8"/>
          <w:szCs w:val="28"/>
        </w:rPr>
        <w:t xml:space="preserve">ACORN </w:t>
      </w:r>
      <w:proofErr w:type="gramStart"/>
      <w:r w:rsidRP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8"/>
          <w:szCs w:val="28"/>
        </w:rPr>
        <w:t>PARK</w:t>
      </w: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8"/>
          <w:szCs w:val="28"/>
        </w:rPr>
        <w:t xml:space="preserve">  </w:t>
      </w:r>
      <w:r w:rsidRPr="009757FA">
        <w:rPr>
          <w:rFonts w:ascii="Blue Highway" w:eastAsia="Times New Roman" w:hAnsi="Blue Highway" w:cs="Blue Highway"/>
          <w:color w:val="000000" w:themeColor="text1"/>
          <w:kern w:val="3"/>
          <w:sz w:val="28"/>
          <w:szCs w:val="28"/>
        </w:rPr>
        <w:t>&lt;</w:t>
      </w:r>
      <w:proofErr w:type="gramEnd"/>
      <w:r w:rsidRPr="009757FA">
        <w:rPr>
          <w:rFonts w:ascii="Blue Highway" w:eastAsia="Times New Roman" w:hAnsi="Blue Highway" w:cs="Blue Highway"/>
          <w:color w:val="000000" w:themeColor="text1"/>
          <w:kern w:val="3"/>
          <w:sz w:val="28"/>
          <w:szCs w:val="28"/>
        </w:rPr>
        <w:t xml:space="preserve">&gt; </w:t>
      </w:r>
      <w:r w:rsidR="00AC5386" w:rsidRPr="00AC5386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8"/>
          <w:szCs w:val="28"/>
        </w:rPr>
        <w:t>2:00 PM,</w:t>
      </w:r>
      <w:r>
        <w:rPr>
          <w:rFonts w:ascii="Blue Highway" w:eastAsia="Times New Roman" w:hAnsi="Blue Highway" w:cs="Blue Highway"/>
          <w:color w:val="000000" w:themeColor="text1"/>
          <w:kern w:val="3"/>
          <w:sz w:val="28"/>
          <w:szCs w:val="28"/>
        </w:rPr>
        <w:t xml:space="preserve"> </w:t>
      </w:r>
      <w:r w:rsidRP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8"/>
          <w:szCs w:val="28"/>
        </w:rPr>
        <w:t>NOVEMBER 9, 2025</w:t>
      </w:r>
    </w:p>
    <w:p w14:paraId="7D01FA65" w14:textId="77777777" w:rsidR="009757FA" w:rsidRP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8"/>
          <w:szCs w:val="28"/>
        </w:rPr>
      </w:pPr>
    </w:p>
    <w:p w14:paraId="635AA490" w14:textId="33A5E971" w:rsidR="009757FA" w:rsidRPr="009757FA" w:rsidRDefault="003D336B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8"/>
          <w:szCs w:val="28"/>
          <w:u w:val="single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8"/>
          <w:szCs w:val="28"/>
          <w:u w:val="single"/>
        </w:rPr>
        <w:t xml:space="preserve">FINAL </w:t>
      </w:r>
      <w:r w:rsidR="009757FA" w:rsidRP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8"/>
          <w:szCs w:val="28"/>
          <w:u w:val="single"/>
        </w:rPr>
        <w:t>AGENDA</w:t>
      </w:r>
    </w:p>
    <w:p w14:paraId="46DEA580" w14:textId="77777777" w:rsid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6123AA6B" w14:textId="0A41F4F2" w:rsid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 w:rsidRP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OPEN</w:t>
      </w: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(QUORUM= 16 PAID MEMBERS MIN.)</w:t>
      </w:r>
    </w:p>
    <w:p w14:paraId="0BB0B952" w14:textId="77777777" w:rsid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7B52F7B8" w14:textId="5D27FBAB" w:rsidR="009757FA" w:rsidRP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  <w:r w:rsidRP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TREASURER’S REPORT</w:t>
      </w:r>
    </w:p>
    <w:p w14:paraId="1E081DB2" w14:textId="77777777" w:rsid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5D2B956A" w14:textId="2C2C1E9F" w:rsidR="00AC5386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 w:rsidRP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ELECTION OF THE BOARD OF DIRECTORS:</w:t>
      </w:r>
      <w:r w:rsidR="00AC5386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   Per the OHNA By-Laws and Pending Membership approval, the 2026/2027 Board of Directors are:</w:t>
      </w:r>
    </w:p>
    <w:p w14:paraId="13C7E689" w14:textId="77777777" w:rsidR="00AC5386" w:rsidRDefault="00AC5386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67D63CAC" w14:textId="47D935EA" w:rsidR="003D336B" w:rsidRDefault="00AC5386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Paul Aguil</w:t>
      </w:r>
      <w:r w:rsidR="003D336B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ar</w:t>
      </w: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   Cheryl Brown    Eleonore Guti</w:t>
      </w:r>
      <w:r w:rsidR="000421DF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e</w:t>
      </w: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rrez    Jeanne Hayashi    Pat Hopper      Louise Iredell</w:t>
      </w:r>
      <w:r w:rsidRPr="00AC5386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</w:t>
      </w: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  </w:t>
      </w:r>
    </w:p>
    <w:p w14:paraId="0FA9B002" w14:textId="5AC23774" w:rsidR="00AC5386" w:rsidRDefault="00AC5386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Grady Kincaid    Art McLoughlin    Mindy Robinson    Les Wible</w:t>
      </w:r>
    </w:p>
    <w:p w14:paraId="2A4A8F30" w14:textId="7C37CA6A" w:rsidR="00AC5386" w:rsidRPr="00AC5386" w:rsidRDefault="00AC5386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                         </w:t>
      </w:r>
    </w:p>
    <w:p w14:paraId="44BC1312" w14:textId="77777777" w:rsidR="00AC5386" w:rsidRDefault="00AC5386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</w:p>
    <w:p w14:paraId="55589503" w14:textId="382C03AE" w:rsidR="009757FA" w:rsidRDefault="00AC5386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On November 11, </w:t>
      </w:r>
      <w:proofErr w:type="gramStart"/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2025</w:t>
      </w: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vertAlign w:val="superscript"/>
        </w:rPr>
        <w:t xml:space="preserve">  </w:t>
      </w:r>
      <w:r w:rsid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(</w:t>
      </w:r>
      <w:proofErr w:type="gramEnd"/>
      <w:r w:rsid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anniversary of term of office)</w:t>
      </w: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,</w:t>
      </w:r>
      <w:r w:rsid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the newly elected Board Members will begin their </w:t>
      </w:r>
      <w:proofErr w:type="gramStart"/>
      <w:r w:rsid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two year</w:t>
      </w:r>
      <w:proofErr w:type="gramEnd"/>
      <w:r w:rsid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term of office.</w:t>
      </w:r>
    </w:p>
    <w:p w14:paraId="551BD13D" w14:textId="44BDE241" w:rsidR="009757FA" w:rsidRDefault="00AC5386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--------------------------------------------------------------------------------------------------------------------------------------------------</w:t>
      </w:r>
    </w:p>
    <w:p w14:paraId="04C7A3CD" w14:textId="703DDE2A" w:rsid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lue Highway" w:eastAsia="Times New Roman" w:hAnsi="Blue Highway" w:cs="Blue Highway"/>
          <w:b/>
          <w:bCs/>
          <w:i/>
          <w:i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i/>
          <w:iCs/>
          <w:color w:val="000000" w:themeColor="text1"/>
          <w:kern w:val="3"/>
          <w:sz w:val="24"/>
          <w:szCs w:val="24"/>
        </w:rPr>
        <w:t>“</w:t>
      </w:r>
      <w:r w:rsidR="00AC5386">
        <w:rPr>
          <w:rFonts w:ascii="Blue Highway" w:eastAsia="Times New Roman" w:hAnsi="Blue Highway" w:cs="Blue Highway"/>
          <w:b/>
          <w:bCs/>
          <w:i/>
          <w:iCs/>
          <w:color w:val="000000" w:themeColor="text1"/>
          <w:kern w:val="3"/>
          <w:sz w:val="24"/>
          <w:szCs w:val="24"/>
        </w:rPr>
        <w:t>Thanks to the outgoing Board Members for their Dedication and Hard Work,</w:t>
      </w:r>
    </w:p>
    <w:p w14:paraId="252D44FF" w14:textId="4274105E" w:rsidR="00AC5386" w:rsidRDefault="00AC5386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i/>
          <w:iCs/>
          <w:color w:val="000000" w:themeColor="text1"/>
          <w:kern w:val="3"/>
          <w:sz w:val="24"/>
          <w:szCs w:val="24"/>
        </w:rPr>
        <w:t xml:space="preserve">Congratulations and Good Luck to the </w:t>
      </w:r>
      <w:r w:rsidR="000421DF">
        <w:rPr>
          <w:rFonts w:ascii="Blue Highway" w:eastAsia="Times New Roman" w:hAnsi="Blue Highway" w:cs="Blue Highway"/>
          <w:b/>
          <w:bCs/>
          <w:i/>
          <w:iCs/>
          <w:color w:val="000000" w:themeColor="text1"/>
          <w:kern w:val="3"/>
          <w:sz w:val="24"/>
          <w:szCs w:val="24"/>
        </w:rPr>
        <w:t>New Board”!</w:t>
      </w:r>
    </w:p>
    <w:p w14:paraId="0944458D" w14:textId="498FFAEB" w:rsidR="009757FA" w:rsidRDefault="00AC5386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--------------------------------------------------------------------------------------------------------------------------------------------------</w:t>
      </w:r>
    </w:p>
    <w:p w14:paraId="243E3829" w14:textId="77777777" w:rsid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0B043EAC" w14:textId="52BA641C" w:rsid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 w:rsidRP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 xml:space="preserve"> BY</w:t>
      </w:r>
      <w:r w:rsidR="00AC5386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-</w:t>
      </w:r>
      <w:r w:rsidRP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LAW AMENDMENTS</w:t>
      </w: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</w:t>
      </w:r>
      <w:r w:rsidR="00170BAC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(OHNA Board approved) </w:t>
      </w: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see reverse:</w:t>
      </w:r>
    </w:p>
    <w:p w14:paraId="38EE8A06" w14:textId="6A747527" w:rsidR="009757FA" w:rsidRDefault="00AC5386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    </w:t>
      </w:r>
    </w:p>
    <w:p w14:paraId="16B7CFFD" w14:textId="21AE1520" w:rsidR="00AC5386" w:rsidRDefault="00AC5386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    Article III, Section 1 (e) [removed last sentence]</w:t>
      </w:r>
    </w:p>
    <w:p w14:paraId="49087F4C" w14:textId="42C1D93D" w:rsidR="00AC5386" w:rsidRDefault="00AC5386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    Article III, Section 3 (</w:t>
      </w:r>
      <w:proofErr w:type="gramStart"/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f)  [</w:t>
      </w:r>
      <w:proofErr w:type="gramEnd"/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>removed word “quarterly”]</w:t>
      </w:r>
    </w:p>
    <w:p w14:paraId="18742CF1" w14:textId="77777777" w:rsid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</w:t>
      </w:r>
    </w:p>
    <w:p w14:paraId="0D9550D5" w14:textId="3B7F29D2" w:rsid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 w:rsidRP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CSA 45 Update</w:t>
      </w: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:    </w:t>
      </w:r>
    </w:p>
    <w:p w14:paraId="5BF71F71" w14:textId="41B3BF98" w:rsidR="00AC5386" w:rsidRDefault="00AC5386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 xml:space="preserve">     Louise Iredell</w:t>
      </w:r>
    </w:p>
    <w:p w14:paraId="6A045134" w14:textId="77777777" w:rsidR="00AC5386" w:rsidRDefault="00AC5386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63331663" w14:textId="4631587C" w:rsidR="00AC5386" w:rsidRPr="00AC5386" w:rsidRDefault="00AC5386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  <w:r w:rsidRPr="00AC5386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COMMENTS:</w:t>
      </w:r>
    </w:p>
    <w:p w14:paraId="06FDF1A8" w14:textId="77777777" w:rsid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60912D74" w14:textId="77777777" w:rsid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09162577" w14:textId="1E27761B" w:rsidR="009757FA" w:rsidRP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</w:pPr>
      <w:r w:rsidRPr="009757FA"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  <w:u w:val="single"/>
        </w:rPr>
        <w:t>CLOSE:</w:t>
      </w:r>
    </w:p>
    <w:p w14:paraId="33A0D103" w14:textId="77777777" w:rsid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0B960A6C" w14:textId="44689273" w:rsidR="000421DF" w:rsidRDefault="009757FA" w:rsidP="000421DF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  <w:r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  <w:tab/>
      </w:r>
    </w:p>
    <w:p w14:paraId="13AF7CCA" w14:textId="7AC722FC" w:rsidR="00AC5386" w:rsidRDefault="00AC5386" w:rsidP="00AC5386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4E531917" w14:textId="77777777" w:rsidR="00AC5386" w:rsidRDefault="00AC5386" w:rsidP="00AC5386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p w14:paraId="10D98ACE" w14:textId="64F65AAC" w:rsidR="009757FA" w:rsidRPr="009757FA" w:rsidRDefault="009757FA" w:rsidP="009757FA">
      <w:pPr>
        <w:widowControl w:val="0"/>
        <w:tabs>
          <w:tab w:val="center" w:pos="4680"/>
          <w:tab w:val="right" w:pos="9360"/>
        </w:tabs>
        <w:suppressAutoHyphens/>
        <w:autoSpaceDE w:val="0"/>
        <w:autoSpaceDN w:val="0"/>
        <w:adjustRightInd w:val="0"/>
        <w:spacing w:after="0" w:line="240" w:lineRule="auto"/>
        <w:rPr>
          <w:rFonts w:ascii="Blue Highway" w:eastAsia="Times New Roman" w:hAnsi="Blue Highway" w:cs="Blue Highway"/>
          <w:b/>
          <w:bCs/>
          <w:color w:val="000000" w:themeColor="text1"/>
          <w:kern w:val="3"/>
          <w:sz w:val="24"/>
          <w:szCs w:val="24"/>
        </w:rPr>
      </w:pPr>
    </w:p>
    <w:sectPr w:rsidR="009757FA" w:rsidRPr="009757FA" w:rsidSect="00FB6A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ue Highway">
    <w:altName w:val="Calibri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99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7FA"/>
    <w:rsid w:val="0002774E"/>
    <w:rsid w:val="000421DF"/>
    <w:rsid w:val="0004469F"/>
    <w:rsid w:val="000E29B2"/>
    <w:rsid w:val="000F4CB4"/>
    <w:rsid w:val="000F591E"/>
    <w:rsid w:val="00170BAC"/>
    <w:rsid w:val="001923A5"/>
    <w:rsid w:val="00256C56"/>
    <w:rsid w:val="002D3DB5"/>
    <w:rsid w:val="002E0B4A"/>
    <w:rsid w:val="00302B9A"/>
    <w:rsid w:val="003845C2"/>
    <w:rsid w:val="00385E4F"/>
    <w:rsid w:val="003D336B"/>
    <w:rsid w:val="003E2E8E"/>
    <w:rsid w:val="00432A0D"/>
    <w:rsid w:val="0046266D"/>
    <w:rsid w:val="004D0AA8"/>
    <w:rsid w:val="00526029"/>
    <w:rsid w:val="005262C7"/>
    <w:rsid w:val="00547568"/>
    <w:rsid w:val="00600127"/>
    <w:rsid w:val="006543B9"/>
    <w:rsid w:val="00683FBE"/>
    <w:rsid w:val="00690C11"/>
    <w:rsid w:val="00693615"/>
    <w:rsid w:val="00747CB1"/>
    <w:rsid w:val="007B0860"/>
    <w:rsid w:val="007B2B1B"/>
    <w:rsid w:val="007C42F1"/>
    <w:rsid w:val="00855482"/>
    <w:rsid w:val="00960D5D"/>
    <w:rsid w:val="009757FA"/>
    <w:rsid w:val="009B303F"/>
    <w:rsid w:val="00A65E3E"/>
    <w:rsid w:val="00A96ACD"/>
    <w:rsid w:val="00AC5386"/>
    <w:rsid w:val="00AC7B1A"/>
    <w:rsid w:val="00AF1E70"/>
    <w:rsid w:val="00B90079"/>
    <w:rsid w:val="00C142B9"/>
    <w:rsid w:val="00CD3511"/>
    <w:rsid w:val="00D07423"/>
    <w:rsid w:val="00D35767"/>
    <w:rsid w:val="00DD37A7"/>
    <w:rsid w:val="00DE70A3"/>
    <w:rsid w:val="00E16E9F"/>
    <w:rsid w:val="00E40582"/>
    <w:rsid w:val="00EA6435"/>
    <w:rsid w:val="00ED3677"/>
    <w:rsid w:val="00F56E39"/>
    <w:rsid w:val="00FB6A94"/>
    <w:rsid w:val="00FB6AC6"/>
    <w:rsid w:val="00FC544E"/>
    <w:rsid w:val="00FE0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FD834"/>
  <w15:docId w15:val="{F33C12B5-8339-514D-9E64-902692DEB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D5D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60D5D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960D5D"/>
    <w:pPr>
      <w:spacing w:after="0" w:line="240" w:lineRule="auto"/>
    </w:pPr>
    <w:rPr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46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69F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62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EX/Library/Group%20Containers/UBF8T346G9.Office/User%20Content.localized/Templates.localized/Board%20mtg%20Minutes%2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Board mtg Minutes .dotx</Template>
  <TotalTime>2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ALEX ROUCH III</dc:creator>
  <cp:lastModifiedBy>ALEX ROUCH III</cp:lastModifiedBy>
  <cp:revision>2</cp:revision>
  <cp:lastPrinted>2025-10-27T21:33:00Z</cp:lastPrinted>
  <dcterms:created xsi:type="dcterms:W3CDTF">2025-11-05T20:39:00Z</dcterms:created>
  <dcterms:modified xsi:type="dcterms:W3CDTF">2025-11-05T20:39:00Z</dcterms:modified>
</cp:coreProperties>
</file>