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2D42A" w14:textId="77777777" w:rsidR="00960D5D" w:rsidRPr="00ED3677" w:rsidRDefault="00960D5D" w:rsidP="00960D5D">
      <w:pPr>
        <w:widowControl w:val="0"/>
        <w:suppressAutoHyphens/>
        <w:autoSpaceDE w:val="0"/>
        <w:autoSpaceDN w:val="0"/>
        <w:adjustRightInd w:val="0"/>
        <w:spacing w:after="0" w:line="240" w:lineRule="auto"/>
        <w:jc w:val="center"/>
        <w:rPr>
          <w:rFonts w:ascii="Calibri" w:eastAsia="Times New Roman" w:hAnsi="Calibri" w:cs="Calibri"/>
          <w:b/>
          <w:bCs/>
          <w:kern w:val="3"/>
          <w:u w:val="single"/>
        </w:rPr>
      </w:pPr>
      <w:r w:rsidRPr="00ED3677">
        <w:rPr>
          <w:rFonts w:ascii="Calibri" w:eastAsia="Times New Roman" w:hAnsi="Calibri" w:cs="Calibri"/>
          <w:b/>
          <w:bCs/>
          <w:noProof/>
          <w:kern w:val="3"/>
          <w:u w:val="single"/>
        </w:rPr>
        <w:drawing>
          <wp:inline distT="0" distB="0" distL="0" distR="0" wp14:anchorId="73F8C0B0" wp14:editId="29051F2B">
            <wp:extent cx="883920" cy="914400"/>
            <wp:effectExtent l="0" t="0" r="0" b="0"/>
            <wp:docPr id="1033488747"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83920" cy="914400"/>
                    </a:xfrm>
                    <a:prstGeom prst="rect">
                      <a:avLst/>
                    </a:prstGeom>
                    <a:noFill/>
                    <a:ln>
                      <a:noFill/>
                    </a:ln>
                  </pic:spPr>
                </pic:pic>
              </a:graphicData>
            </a:graphic>
          </wp:inline>
        </w:drawing>
      </w:r>
    </w:p>
    <w:p w14:paraId="01424C8B" w14:textId="77777777" w:rsidR="00960D5D" w:rsidRDefault="00960D5D" w:rsidP="00960D5D">
      <w:pPr>
        <w:widowControl w:val="0"/>
        <w:suppressAutoHyphens/>
        <w:autoSpaceDE w:val="0"/>
        <w:autoSpaceDN w:val="0"/>
        <w:adjustRightInd w:val="0"/>
        <w:spacing w:after="0" w:line="240" w:lineRule="auto"/>
        <w:jc w:val="center"/>
        <w:rPr>
          <w:rFonts w:ascii="Calibri" w:eastAsia="Times New Roman" w:hAnsi="Calibri" w:cs="Calibri"/>
          <w:kern w:val="3"/>
        </w:rPr>
      </w:pPr>
      <w:r>
        <w:rPr>
          <w:rFonts w:ascii="Blue Highway" w:eastAsia="Times New Roman" w:hAnsi="Blue Highway" w:cs="Blue Highway"/>
          <w:b/>
          <w:bCs/>
          <w:color w:val="000000"/>
          <w:kern w:val="3"/>
          <w:sz w:val="24"/>
          <w:szCs w:val="24"/>
        </w:rPr>
        <w:t>Oak Hills Neighborhood Association</w:t>
      </w:r>
    </w:p>
    <w:p w14:paraId="677F1895" w14:textId="77777777" w:rsidR="00960D5D" w:rsidRDefault="00960D5D" w:rsidP="00960D5D">
      <w:pPr>
        <w:widowControl w:val="0"/>
        <w:tabs>
          <w:tab w:val="center" w:pos="4680"/>
          <w:tab w:val="right" w:pos="9360"/>
        </w:tabs>
        <w:suppressAutoHyphens/>
        <w:autoSpaceDE w:val="0"/>
        <w:autoSpaceDN w:val="0"/>
        <w:adjustRightInd w:val="0"/>
        <w:spacing w:before="120" w:after="0" w:line="240" w:lineRule="auto"/>
        <w:jc w:val="center"/>
        <w:rPr>
          <w:rFonts w:ascii="Calibri" w:eastAsia="Times New Roman" w:hAnsi="Calibri" w:cs="Calibri"/>
          <w:kern w:val="3"/>
        </w:rPr>
      </w:pPr>
      <w:r>
        <w:rPr>
          <w:rFonts w:ascii="Blue Highway" w:eastAsia="Times New Roman" w:hAnsi="Blue Highway" w:cs="Blue Highway"/>
          <w:color w:val="000000"/>
          <w:kern w:val="3"/>
          <w:sz w:val="20"/>
          <w:szCs w:val="20"/>
        </w:rPr>
        <w:t>P. O. Box 23, Castroville, CA 95012</w:t>
      </w:r>
    </w:p>
    <w:p w14:paraId="11DEECCA" w14:textId="74BD5671" w:rsidR="00960D5D" w:rsidRDefault="00960D5D" w:rsidP="00960D5D">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color w:val="0563C1"/>
          <w:kern w:val="3"/>
          <w:sz w:val="20"/>
          <w:szCs w:val="20"/>
        </w:rPr>
      </w:pPr>
      <w:r>
        <w:rPr>
          <w:rFonts w:ascii="Blue Highway" w:eastAsia="Times New Roman" w:hAnsi="Blue Highway" w:cs="Blue Highway"/>
          <w:color w:val="000000"/>
          <w:kern w:val="3"/>
          <w:sz w:val="20"/>
          <w:szCs w:val="20"/>
        </w:rPr>
        <w:t xml:space="preserve">Oakhillsneighbors.com/blog </w:t>
      </w:r>
      <w:r>
        <w:rPr>
          <w:rFonts w:ascii="Segoe UI Symbol" w:eastAsia="Times New Roman" w:hAnsi="Segoe UI Symbol" w:cs="Segoe UI Symbol"/>
          <w:color w:val="000000"/>
          <w:kern w:val="3"/>
          <w:sz w:val="20"/>
          <w:szCs w:val="20"/>
        </w:rPr>
        <w:t>■</w:t>
      </w:r>
      <w:r>
        <w:rPr>
          <w:rFonts w:ascii="Blue Highway" w:eastAsia="Times New Roman" w:hAnsi="Blue Highway" w:cs="Blue Highway"/>
          <w:color w:val="000000"/>
          <w:kern w:val="3"/>
          <w:sz w:val="20"/>
          <w:szCs w:val="20"/>
        </w:rPr>
        <w:t xml:space="preserve"> </w:t>
      </w:r>
      <w:r w:rsidRPr="00222F63">
        <w:rPr>
          <w:rFonts w:ascii="Blue Highway" w:eastAsia="Times New Roman" w:hAnsi="Blue Highway" w:cs="Blue Highway"/>
          <w:kern w:val="3"/>
          <w:sz w:val="20"/>
          <w:szCs w:val="20"/>
        </w:rPr>
        <w:t>www.neighbors156@gmail.com</w:t>
      </w:r>
    </w:p>
    <w:p w14:paraId="302ECC76" w14:textId="77777777" w:rsidR="00960D5D" w:rsidRDefault="00960D5D" w:rsidP="00960D5D">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color w:val="0563C1"/>
          <w:kern w:val="3"/>
          <w:sz w:val="20"/>
          <w:szCs w:val="20"/>
        </w:rPr>
      </w:pPr>
    </w:p>
    <w:p w14:paraId="168D488D" w14:textId="1F241A46" w:rsidR="00222F63" w:rsidRPr="00222F63" w:rsidRDefault="00222F63" w:rsidP="00992F5B">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rPr>
        <w:t xml:space="preserve">ELECTION </w:t>
      </w:r>
      <w:proofErr w:type="gramStart"/>
      <w:r w:rsidRPr="00222F63">
        <w:rPr>
          <w:rFonts w:ascii="Blue Highway" w:eastAsia="Times New Roman" w:hAnsi="Blue Highway" w:cs="Blue Highway"/>
          <w:b/>
          <w:bCs/>
          <w:color w:val="000000" w:themeColor="text1"/>
          <w:kern w:val="3"/>
          <w:sz w:val="24"/>
          <w:szCs w:val="24"/>
        </w:rPr>
        <w:t xml:space="preserve">MEETING  </w:t>
      </w:r>
      <w:r w:rsidR="00992F5B" w:rsidRPr="00222F63">
        <w:rPr>
          <w:rFonts w:ascii="Blue Highway" w:eastAsia="Times New Roman" w:hAnsi="Blue Highway" w:cs="Blue Highway"/>
          <w:b/>
          <w:bCs/>
          <w:color w:val="000000" w:themeColor="text1"/>
          <w:kern w:val="3"/>
          <w:sz w:val="24"/>
          <w:szCs w:val="24"/>
        </w:rPr>
        <w:t>MINUTES</w:t>
      </w:r>
      <w:proofErr w:type="gramEnd"/>
      <w:r w:rsidR="00992F5B">
        <w:rPr>
          <w:rFonts w:ascii="Blue Highway" w:eastAsia="Times New Roman" w:hAnsi="Blue Highway" w:cs="Blue Highway"/>
          <w:b/>
          <w:bCs/>
          <w:color w:val="000000" w:themeColor="text1"/>
          <w:kern w:val="3"/>
          <w:sz w:val="24"/>
          <w:szCs w:val="24"/>
        </w:rPr>
        <w:t xml:space="preserve">  </w:t>
      </w:r>
      <w:r w:rsidRPr="00222F63">
        <w:rPr>
          <w:rFonts w:ascii="Blue Highway" w:eastAsia="Times New Roman" w:hAnsi="Blue Highway" w:cs="Blue Highway"/>
          <w:b/>
          <w:bCs/>
          <w:color w:val="000000" w:themeColor="text1"/>
          <w:kern w:val="3"/>
          <w:sz w:val="24"/>
          <w:szCs w:val="24"/>
        </w:rPr>
        <w:t>NOVEMBER 9, 2025 ACORN PARK</w:t>
      </w:r>
    </w:p>
    <w:p w14:paraId="39BC9125" w14:textId="77777777"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0E66A4DC" w14:textId="67D59120" w:rsidR="00960D5D" w:rsidRPr="00222F63"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rPr>
        <w:t>OPEN</w:t>
      </w:r>
      <w:r w:rsidR="00222F63">
        <w:rPr>
          <w:rFonts w:ascii="Blue Highway" w:eastAsia="Times New Roman" w:hAnsi="Blue Highway" w:cs="Blue Highway"/>
          <w:b/>
          <w:bCs/>
          <w:color w:val="000000" w:themeColor="text1"/>
          <w:kern w:val="3"/>
          <w:sz w:val="24"/>
          <w:szCs w:val="24"/>
        </w:rPr>
        <w:t xml:space="preserve">:  </w:t>
      </w:r>
      <w:r w:rsidR="00222F63" w:rsidRPr="00222F63">
        <w:rPr>
          <w:rFonts w:ascii="Blue Highway" w:eastAsia="Times New Roman" w:hAnsi="Blue Highway" w:cs="Blue Highway"/>
          <w:b/>
          <w:bCs/>
          <w:color w:val="000000" w:themeColor="text1"/>
          <w:kern w:val="3"/>
          <w:sz w:val="24"/>
          <w:szCs w:val="24"/>
        </w:rPr>
        <w:t>2</w:t>
      </w:r>
      <w:r w:rsidR="00222F63">
        <w:rPr>
          <w:rFonts w:ascii="Blue Highway" w:eastAsia="Times New Roman" w:hAnsi="Blue Highway" w:cs="Blue Highway"/>
          <w:b/>
          <w:bCs/>
          <w:color w:val="000000" w:themeColor="text1"/>
          <w:kern w:val="3"/>
          <w:sz w:val="24"/>
          <w:szCs w:val="24"/>
        </w:rPr>
        <w:t>:08 PM QUORUM PRESENT, 19 MEMBERS.</w:t>
      </w:r>
    </w:p>
    <w:p w14:paraId="12CF452C"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12A37B8B" w14:textId="31E0434A" w:rsidR="00ED3677" w:rsidRP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u w:val="single"/>
        </w:rPr>
        <w:t>TREASURER’S REPORT:</w:t>
      </w:r>
      <w:r>
        <w:rPr>
          <w:rFonts w:ascii="Blue Highway" w:eastAsia="Times New Roman" w:hAnsi="Blue Highway" w:cs="Blue Highway"/>
          <w:b/>
          <w:bCs/>
          <w:color w:val="000000" w:themeColor="text1"/>
          <w:kern w:val="3"/>
          <w:sz w:val="24"/>
          <w:szCs w:val="24"/>
        </w:rPr>
        <w:t xml:space="preserve"> Pat Hopper reported on the financial status of OHNA.</w:t>
      </w:r>
    </w:p>
    <w:p w14:paraId="24C74835"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0C29E263" w14:textId="770EE105" w:rsidR="00ED3677"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Pr>
          <w:rFonts w:ascii="Blue Highway" w:eastAsia="Times New Roman" w:hAnsi="Blue Highway" w:cs="Blue Highway"/>
          <w:b/>
          <w:bCs/>
          <w:color w:val="000000" w:themeColor="text1"/>
          <w:kern w:val="3"/>
          <w:sz w:val="24"/>
          <w:szCs w:val="24"/>
          <w:u w:val="single"/>
        </w:rPr>
        <w:t>ELECTION OF BOARD OF DIRECTORS FOR 2026-2027</w:t>
      </w:r>
    </w:p>
    <w:p w14:paraId="4F18BD68" w14:textId="77777777" w:rsidR="00222F63" w:rsidRP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10F91A21" w14:textId="76550A50"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rPr>
        <w:t xml:space="preserve">     President Rouch explained </w:t>
      </w:r>
      <w:r>
        <w:rPr>
          <w:rFonts w:ascii="Blue Highway" w:eastAsia="Times New Roman" w:hAnsi="Blue Highway" w:cs="Blue Highway"/>
          <w:b/>
          <w:bCs/>
          <w:color w:val="000000" w:themeColor="text1"/>
          <w:kern w:val="3"/>
          <w:sz w:val="24"/>
          <w:szCs w:val="24"/>
        </w:rPr>
        <w:t>the process per the /By-Laws and introduced the slate of nominees:</w:t>
      </w:r>
    </w:p>
    <w:p w14:paraId="4E4D578E" w14:textId="77777777"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503355B8" w14:textId="77777777"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Paul Aguilar     Cheryl Brown     Eleonore Gutierrez   Jeanne Hayashi     Pat Hopper    </w:t>
      </w:r>
    </w:p>
    <w:p w14:paraId="507B1804" w14:textId="52AE21EE"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Louise Iredell    Grady Kincaid     Art McLoughlin     Mindy Robinson     Les Wible        </w:t>
      </w:r>
    </w:p>
    <w:p w14:paraId="05C61BD5" w14:textId="77777777" w:rsidR="003737A1" w:rsidRDefault="003737A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7C023140" w14:textId="7D96B142" w:rsidR="003737A1" w:rsidRDefault="003737A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3737A1">
        <w:rPr>
          <w:rFonts w:ascii="Blue Highway" w:eastAsia="Times New Roman" w:hAnsi="Blue Highway" w:cs="Blue Highway"/>
          <w:b/>
          <w:bCs/>
          <w:color w:val="000000" w:themeColor="text1"/>
          <w:kern w:val="3"/>
          <w:sz w:val="24"/>
          <w:szCs w:val="24"/>
          <w:u w:val="single"/>
        </w:rPr>
        <w:t>11/18/25:</w:t>
      </w:r>
      <w:r>
        <w:rPr>
          <w:rFonts w:ascii="Blue Highway" w:eastAsia="Times New Roman" w:hAnsi="Blue Highway" w:cs="Blue Highway"/>
          <w:b/>
          <w:bCs/>
          <w:color w:val="000000" w:themeColor="text1"/>
          <w:kern w:val="3"/>
          <w:sz w:val="24"/>
          <w:szCs w:val="24"/>
        </w:rPr>
        <w:t xml:space="preserve">   President: Les Wible, </w:t>
      </w:r>
      <w:r>
        <w:rPr>
          <w:rFonts w:ascii="Blue Highway" w:eastAsia="Times New Roman" w:hAnsi="Blue Highway" w:cs="Blue Highway"/>
          <w:b/>
          <w:bCs/>
          <w:color w:val="000000" w:themeColor="text1"/>
          <w:kern w:val="3"/>
          <w:sz w:val="24"/>
          <w:szCs w:val="24"/>
        </w:rPr>
        <w:tab/>
        <w:t xml:space="preserve">   Vice President: Cheryl Brown, </w:t>
      </w:r>
    </w:p>
    <w:p w14:paraId="0591056F" w14:textId="7EF5DD89"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w:t>
      </w:r>
      <w:r w:rsidR="003737A1">
        <w:rPr>
          <w:rFonts w:ascii="Blue Highway" w:eastAsia="Times New Roman" w:hAnsi="Blue Highway" w:cs="Blue Highway"/>
          <w:b/>
          <w:bCs/>
          <w:color w:val="000000" w:themeColor="text1"/>
          <w:kern w:val="3"/>
          <w:sz w:val="24"/>
          <w:szCs w:val="24"/>
        </w:rPr>
        <w:t xml:space="preserve">Treasurer:  Paul </w:t>
      </w:r>
      <w:proofErr w:type="gramStart"/>
      <w:r w:rsidR="003737A1">
        <w:rPr>
          <w:rFonts w:ascii="Blue Highway" w:eastAsia="Times New Roman" w:hAnsi="Blue Highway" w:cs="Blue Highway"/>
          <w:b/>
          <w:bCs/>
          <w:color w:val="000000" w:themeColor="text1"/>
          <w:kern w:val="3"/>
          <w:sz w:val="24"/>
          <w:szCs w:val="24"/>
        </w:rPr>
        <w:t xml:space="preserve">Aguilar,   </w:t>
      </w:r>
      <w:proofErr w:type="gramEnd"/>
      <w:r w:rsidR="003737A1">
        <w:rPr>
          <w:rFonts w:ascii="Blue Highway" w:eastAsia="Times New Roman" w:hAnsi="Blue Highway" w:cs="Blue Highway"/>
          <w:b/>
          <w:bCs/>
          <w:color w:val="000000" w:themeColor="text1"/>
          <w:kern w:val="3"/>
          <w:sz w:val="24"/>
          <w:szCs w:val="24"/>
        </w:rPr>
        <w:t>Secretary:  Mindy Robinson</w:t>
      </w:r>
      <w:r>
        <w:rPr>
          <w:rFonts w:ascii="Blue Highway" w:eastAsia="Times New Roman" w:hAnsi="Blue Highway" w:cs="Blue Highway"/>
          <w:b/>
          <w:bCs/>
          <w:color w:val="000000" w:themeColor="text1"/>
          <w:kern w:val="3"/>
          <w:sz w:val="24"/>
          <w:szCs w:val="24"/>
        </w:rPr>
        <w:t xml:space="preserve">     </w:t>
      </w:r>
    </w:p>
    <w:p w14:paraId="778C3B0B" w14:textId="436900A2"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By rule, a vote is not necessary since 11 vacancies are available therefore the 10 candidates fulfill the slate pending approval by the membership present. </w:t>
      </w:r>
    </w:p>
    <w:p w14:paraId="6EB510C2" w14:textId="77777777" w:rsid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40A4E3ED" w14:textId="53CE7688" w:rsidR="00222F63" w:rsidRPr="00222F63" w:rsidRDefault="00222F63"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President Rouch called for a motion and second to approve the election. The approval vote was unanimous. The New Board of Directors will assume their duties as of November 11 and will choose their Officers when they meet.</w:t>
      </w:r>
    </w:p>
    <w:p w14:paraId="7637DDD9"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25D3E326" w14:textId="1B2D568A" w:rsidR="00ED3677" w:rsidRPr="00222F63" w:rsidRDefault="00222F63" w:rsidP="00222F63">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i/>
          <w:iCs/>
          <w:color w:val="000000" w:themeColor="text1"/>
          <w:kern w:val="3"/>
          <w:sz w:val="24"/>
          <w:szCs w:val="24"/>
        </w:rPr>
      </w:pPr>
      <w:r w:rsidRPr="00222F63">
        <w:rPr>
          <w:rFonts w:ascii="Blue Highway" w:eastAsia="Times New Roman" w:hAnsi="Blue Highway" w:cs="Blue Highway"/>
          <w:b/>
          <w:bCs/>
          <w:i/>
          <w:iCs/>
          <w:color w:val="000000" w:themeColor="text1"/>
          <w:kern w:val="3"/>
          <w:sz w:val="24"/>
          <w:szCs w:val="24"/>
        </w:rPr>
        <w:t>“Thanks to the outgoing Board Members for their Dedication and Hard Work,</w:t>
      </w:r>
    </w:p>
    <w:p w14:paraId="0841AB8B" w14:textId="355DA381" w:rsidR="00222F63" w:rsidRDefault="00222F63" w:rsidP="00222F63">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i/>
          <w:iCs/>
          <w:color w:val="000000" w:themeColor="text1"/>
          <w:kern w:val="3"/>
          <w:sz w:val="24"/>
          <w:szCs w:val="24"/>
        </w:rPr>
      </w:pPr>
      <w:r w:rsidRPr="00222F63">
        <w:rPr>
          <w:rFonts w:ascii="Blue Highway" w:eastAsia="Times New Roman" w:hAnsi="Blue Highway" w:cs="Blue Highway"/>
          <w:b/>
          <w:bCs/>
          <w:i/>
          <w:iCs/>
          <w:color w:val="000000" w:themeColor="text1"/>
          <w:kern w:val="3"/>
          <w:sz w:val="24"/>
          <w:szCs w:val="24"/>
        </w:rPr>
        <w:t xml:space="preserve">Congratulations and Good Luck the New Board.” </w:t>
      </w:r>
    </w:p>
    <w:p w14:paraId="2FE96683" w14:textId="77777777" w:rsidR="00222F63" w:rsidRDefault="00222F63" w:rsidP="00222F63">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i/>
          <w:iCs/>
          <w:color w:val="000000" w:themeColor="text1"/>
          <w:kern w:val="3"/>
          <w:sz w:val="24"/>
          <w:szCs w:val="24"/>
        </w:rPr>
      </w:pPr>
    </w:p>
    <w:p w14:paraId="50B27305" w14:textId="1F273CF6"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u w:val="single"/>
        </w:rPr>
        <w:t>BY-LAW AMENDMENTS:</w:t>
      </w:r>
    </w:p>
    <w:p w14:paraId="43F563D3"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52C9658B"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Two By-Law Amendments were approved unanimously; one to remove a paragraph pertaining to Board appointments, the other to remove a word in another paragraph pertaining to yearly requirements.</w:t>
      </w:r>
    </w:p>
    <w:p w14:paraId="04D4CA23"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79430AA3" w14:textId="67337ED2"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u w:val="single"/>
        </w:rPr>
        <w:t xml:space="preserve">CSA 45 UPATE:   </w:t>
      </w:r>
    </w:p>
    <w:p w14:paraId="5A3F50DD"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1A658241" w14:textId="186A136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Louise Iredell reported on recent activity pertaining to the Prop 218 process. Several questions from the approximate </w:t>
      </w:r>
      <w:proofErr w:type="gramStart"/>
      <w:r>
        <w:rPr>
          <w:rFonts w:ascii="Blue Highway" w:eastAsia="Times New Roman" w:hAnsi="Blue Highway" w:cs="Blue Highway"/>
          <w:b/>
          <w:bCs/>
          <w:color w:val="000000" w:themeColor="text1"/>
          <w:kern w:val="3"/>
          <w:sz w:val="24"/>
          <w:szCs w:val="24"/>
        </w:rPr>
        <w:t>25  attendees</w:t>
      </w:r>
      <w:proofErr w:type="gramEnd"/>
      <w:r>
        <w:rPr>
          <w:rFonts w:ascii="Blue Highway" w:eastAsia="Times New Roman" w:hAnsi="Blue Highway" w:cs="Blue Highway"/>
          <w:b/>
          <w:bCs/>
          <w:color w:val="000000" w:themeColor="text1"/>
          <w:kern w:val="3"/>
          <w:sz w:val="24"/>
          <w:szCs w:val="24"/>
        </w:rPr>
        <w:t xml:space="preserve"> were discussed.</w:t>
      </w:r>
    </w:p>
    <w:p w14:paraId="4B41B6AA"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4CBDE486" w14:textId="6E20C3F2" w:rsidR="00ED3677"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2F63">
        <w:rPr>
          <w:rFonts w:ascii="Blue Highway" w:eastAsia="Times New Roman" w:hAnsi="Blue Highway" w:cs="Blue Highway"/>
          <w:b/>
          <w:bCs/>
          <w:color w:val="000000" w:themeColor="text1"/>
          <w:kern w:val="3"/>
          <w:sz w:val="24"/>
          <w:szCs w:val="24"/>
          <w:u w:val="single"/>
        </w:rPr>
        <w:t>CHERYL BROWN</w:t>
      </w:r>
      <w:r>
        <w:rPr>
          <w:rFonts w:ascii="Blue Highway" w:eastAsia="Times New Roman" w:hAnsi="Blue Highway" w:cs="Blue Highway"/>
          <w:b/>
          <w:bCs/>
          <w:color w:val="000000" w:themeColor="text1"/>
          <w:kern w:val="3"/>
          <w:sz w:val="24"/>
          <w:szCs w:val="24"/>
        </w:rPr>
        <w:t xml:space="preserve"> Led a special presentation to the outgoing President Rouch with a plaque commemorating his 8 years of Board service to the Community.</w:t>
      </w:r>
    </w:p>
    <w:p w14:paraId="71155BC3" w14:textId="77777777" w:rsid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14:paraId="3083E31B" w14:textId="7051C4CF" w:rsidR="00222F63" w:rsidRPr="00222F63" w:rsidRDefault="00222F63" w:rsidP="00222F63">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The Meeting was Closed at 2:54 PM.</w:t>
      </w:r>
    </w:p>
    <w:p w14:paraId="2BF4B99B" w14:textId="77777777" w:rsidR="00ED3677" w:rsidRPr="00ED3677" w:rsidRDefault="00ED3677" w:rsidP="00222F63">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24"/>
          <w:szCs w:val="24"/>
          <w:u w:val="single"/>
        </w:rPr>
      </w:pPr>
    </w:p>
    <w:p w14:paraId="041D3F51"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7112A811"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21AA9C45"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2939C4EE"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2844AB57"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2CB78B3F"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1865CA07"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6053A15E"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14:paraId="03627A41" w14:textId="77777777"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color w:val="000000" w:themeColor="text1"/>
          <w:kern w:val="3"/>
          <w:sz w:val="24"/>
          <w:szCs w:val="24"/>
        </w:rPr>
      </w:pPr>
    </w:p>
    <w:sectPr w:rsidR="00ED3677" w:rsidRPr="00ED3677" w:rsidSect="00FB6A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20B0604020202020204"/>
    <w:charset w:val="00"/>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9"/>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F63"/>
    <w:rsid w:val="0002774E"/>
    <w:rsid w:val="0004469F"/>
    <w:rsid w:val="000E29B2"/>
    <w:rsid w:val="000F4CB4"/>
    <w:rsid w:val="000F591E"/>
    <w:rsid w:val="001923A5"/>
    <w:rsid w:val="00222F63"/>
    <w:rsid w:val="00256C56"/>
    <w:rsid w:val="002D3DB5"/>
    <w:rsid w:val="00302B9A"/>
    <w:rsid w:val="003737A1"/>
    <w:rsid w:val="003845C2"/>
    <w:rsid w:val="00385E4F"/>
    <w:rsid w:val="003E2E8E"/>
    <w:rsid w:val="00432A0D"/>
    <w:rsid w:val="0046266D"/>
    <w:rsid w:val="004D0AA8"/>
    <w:rsid w:val="00526029"/>
    <w:rsid w:val="00547568"/>
    <w:rsid w:val="00600127"/>
    <w:rsid w:val="006522C3"/>
    <w:rsid w:val="006543B9"/>
    <w:rsid w:val="00690C11"/>
    <w:rsid w:val="00693615"/>
    <w:rsid w:val="00747CB1"/>
    <w:rsid w:val="007B0860"/>
    <w:rsid w:val="007B2B1B"/>
    <w:rsid w:val="007C42F1"/>
    <w:rsid w:val="00855482"/>
    <w:rsid w:val="00960D5D"/>
    <w:rsid w:val="00992F5B"/>
    <w:rsid w:val="009B303F"/>
    <w:rsid w:val="00A65E3E"/>
    <w:rsid w:val="00A96ACD"/>
    <w:rsid w:val="00AC7B1A"/>
    <w:rsid w:val="00AF1E70"/>
    <w:rsid w:val="00B90079"/>
    <w:rsid w:val="00C142B9"/>
    <w:rsid w:val="00CD3511"/>
    <w:rsid w:val="00D07423"/>
    <w:rsid w:val="00D35767"/>
    <w:rsid w:val="00DA3600"/>
    <w:rsid w:val="00DD37A7"/>
    <w:rsid w:val="00DE70A3"/>
    <w:rsid w:val="00E16E9F"/>
    <w:rsid w:val="00E40582"/>
    <w:rsid w:val="00EA6435"/>
    <w:rsid w:val="00ED3677"/>
    <w:rsid w:val="00F544E5"/>
    <w:rsid w:val="00F56E39"/>
    <w:rsid w:val="00FB6A94"/>
    <w:rsid w:val="00FB6AC6"/>
    <w:rsid w:val="00FC544E"/>
    <w:rsid w:val="00FE0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7184A"/>
  <w15:docId w15:val="{901B9D92-AABC-3F4A-9CFF-0D0EAA2D9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D5D"/>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0D5D"/>
    <w:rPr>
      <w:color w:val="0563C1" w:themeColor="hyperlink"/>
      <w:u w:val="single"/>
    </w:rPr>
  </w:style>
  <w:style w:type="paragraph" w:styleId="NoSpacing">
    <w:name w:val="No Spacing"/>
    <w:uiPriority w:val="1"/>
    <w:qFormat/>
    <w:rsid w:val="00960D5D"/>
    <w:pPr>
      <w:spacing w:after="0" w:line="240" w:lineRule="auto"/>
    </w:pPr>
    <w:rPr>
      <w:kern w:val="0"/>
      <w14:ligatures w14:val="none"/>
    </w:rPr>
  </w:style>
  <w:style w:type="paragraph" w:styleId="BalloonText">
    <w:name w:val="Balloon Text"/>
    <w:basedOn w:val="Normal"/>
    <w:link w:val="BalloonTextChar"/>
    <w:uiPriority w:val="99"/>
    <w:semiHidden/>
    <w:unhideWhenUsed/>
    <w:rsid w:val="000446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69F"/>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22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X/Library/Group%20Containers/UBF8T346G9.Office/User%20Content.localized/Templates.localized/Board%20mtg%20Minutes%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Board mtg Minutes .dotx</Template>
  <TotalTime>6</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 ROUCH III</dc:creator>
  <cp:lastModifiedBy>ALEX ROUCH III</cp:lastModifiedBy>
  <cp:revision>2</cp:revision>
  <cp:lastPrinted>2024-05-13T18:08:00Z</cp:lastPrinted>
  <dcterms:created xsi:type="dcterms:W3CDTF">2025-11-21T21:17:00Z</dcterms:created>
  <dcterms:modified xsi:type="dcterms:W3CDTF">2025-11-21T21:17:00Z</dcterms:modified>
</cp:coreProperties>
</file>