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870EE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 xml:space="preserve">OHNA BOARD MEETING </w:t>
      </w:r>
      <w:r w:rsidR="005D26D8">
        <w:rPr>
          <w:b/>
          <w:bCs/>
          <w:sz w:val="32"/>
          <w:szCs w:val="32"/>
        </w:rPr>
        <w:t>JUNE 18</w:t>
      </w:r>
      <w:r w:rsidRPr="00935E50">
        <w:rPr>
          <w:b/>
          <w:bCs/>
          <w:sz w:val="32"/>
          <w:szCs w:val="32"/>
        </w:rPr>
        <w:t>, 202</w:t>
      </w:r>
      <w:r w:rsidR="005D26D8">
        <w:rPr>
          <w:b/>
          <w:bCs/>
          <w:sz w:val="32"/>
          <w:szCs w:val="32"/>
        </w:rPr>
        <w:t>5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  <w:r w:rsidRPr="00935E50">
        <w:rPr>
          <w:b/>
          <w:bCs/>
          <w:sz w:val="32"/>
          <w:szCs w:val="32"/>
        </w:rPr>
        <w:t>15200 CHARTER OAK.  BARGE’S BEER GARDEN</w:t>
      </w:r>
    </w:p>
    <w:p w:rsidR="00935E50" w:rsidRPr="00935E50" w:rsidRDefault="002A57C3" w:rsidP="00935E50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</w:t>
      </w:r>
      <w:r w:rsidR="00935E50" w:rsidRPr="00935E50">
        <w:rPr>
          <w:b/>
          <w:bCs/>
          <w:sz w:val="32"/>
          <w:szCs w:val="32"/>
        </w:rPr>
        <w:t>AGENDA</w:t>
      </w:r>
      <w:r>
        <w:rPr>
          <w:b/>
          <w:bCs/>
          <w:sz w:val="32"/>
          <w:szCs w:val="32"/>
        </w:rPr>
        <w:t>-</w:t>
      </w:r>
    </w:p>
    <w:p w:rsidR="00935E50" w:rsidRPr="00935E50" w:rsidRDefault="00935E50" w:rsidP="00935E50">
      <w:pPr>
        <w:jc w:val="center"/>
        <w:rPr>
          <w:b/>
          <w:bCs/>
          <w:sz w:val="32"/>
          <w:szCs w:val="32"/>
        </w:rPr>
      </w:pPr>
    </w:p>
    <w:p w:rsidR="00935E50" w:rsidRPr="0079457F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OPEN:</w:t>
      </w:r>
      <w:r w:rsidR="0079457F">
        <w:rPr>
          <w:b/>
          <w:bCs/>
          <w:sz w:val="28"/>
          <w:szCs w:val="28"/>
        </w:rPr>
        <w:t xml:space="preserve">  Minutes from BOD mtg 4/2/25</w:t>
      </w:r>
      <w:r w:rsidR="00BF5880">
        <w:rPr>
          <w:b/>
          <w:bCs/>
          <w:sz w:val="28"/>
          <w:szCs w:val="28"/>
        </w:rPr>
        <w:t>, 5/4/25</w:t>
      </w:r>
    </w:p>
    <w:p w:rsidR="00935E50" w:rsidRPr="00935E50" w:rsidRDefault="00935E50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MEMBER’S QUORUM PRESENT:</w:t>
      </w:r>
      <w:r w:rsidRPr="00935E50">
        <w:rPr>
          <w:b/>
          <w:bCs/>
          <w:sz w:val="28"/>
          <w:szCs w:val="28"/>
        </w:rPr>
        <w:t xml:space="preserve"> BARGE, BROWN, GUTIERREZ, HAYASHI, HOPPER, IREDELL, JAMISON, KINCAID, </w:t>
      </w:r>
      <w:proofErr w:type="spellStart"/>
      <w:r w:rsidRPr="00935E50">
        <w:rPr>
          <w:b/>
          <w:bCs/>
          <w:sz w:val="28"/>
          <w:szCs w:val="28"/>
        </w:rPr>
        <w:t>McLOUGHLIN</w:t>
      </w:r>
      <w:proofErr w:type="spellEnd"/>
      <w:r w:rsidRPr="00935E50">
        <w:rPr>
          <w:b/>
          <w:bCs/>
          <w:sz w:val="28"/>
          <w:szCs w:val="28"/>
        </w:rPr>
        <w:t>, OLIVIO, ROUCH</w:t>
      </w:r>
      <w:r w:rsidR="00C54C90">
        <w:rPr>
          <w:b/>
          <w:bCs/>
          <w:sz w:val="28"/>
          <w:szCs w:val="28"/>
        </w:rPr>
        <w:t>.</w:t>
      </w:r>
    </w:p>
    <w:p w:rsidR="0063195C" w:rsidRPr="00935E50" w:rsidRDefault="0063195C" w:rsidP="00935E50">
      <w:pPr>
        <w:rPr>
          <w:b/>
          <w:bCs/>
          <w:sz w:val="28"/>
          <w:szCs w:val="28"/>
        </w:rPr>
      </w:pPr>
    </w:p>
    <w:p w:rsidR="00935E50" w:rsidRDefault="00935E50" w:rsidP="00935E50">
      <w:pPr>
        <w:rPr>
          <w:b/>
          <w:bCs/>
          <w:sz w:val="28"/>
          <w:szCs w:val="28"/>
        </w:rPr>
      </w:pPr>
      <w:r w:rsidRPr="00935E50">
        <w:rPr>
          <w:b/>
          <w:bCs/>
          <w:sz w:val="28"/>
          <w:szCs w:val="28"/>
          <w:u w:val="single"/>
        </w:rPr>
        <w:t>PRESIDENTS COMMENTS</w:t>
      </w:r>
      <w:r w:rsidRPr="00935E50">
        <w:rPr>
          <w:b/>
          <w:bCs/>
          <w:sz w:val="28"/>
          <w:szCs w:val="28"/>
        </w:rPr>
        <w:t>:</w:t>
      </w:r>
    </w:p>
    <w:p w:rsidR="00935E50" w:rsidRPr="00935E50" w:rsidRDefault="00A356C6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Goat cost 2025</w:t>
      </w:r>
      <w:r w:rsidR="003341A7">
        <w:rPr>
          <w:b/>
          <w:bCs/>
          <w:sz w:val="28"/>
          <w:szCs w:val="28"/>
        </w:rPr>
        <w:t>.</w:t>
      </w:r>
    </w:p>
    <w:p w:rsidR="009E4F8B" w:rsidRDefault="009E4F8B" w:rsidP="00935E50">
      <w:pPr>
        <w:rPr>
          <w:b/>
          <w:bCs/>
          <w:sz w:val="28"/>
          <w:szCs w:val="28"/>
          <w:u w:val="single"/>
        </w:rPr>
      </w:pPr>
    </w:p>
    <w:p w:rsidR="009E4F8B" w:rsidRDefault="009E4F8B" w:rsidP="00935E5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 xml:space="preserve">FINANCIAL </w:t>
      </w:r>
      <w:r w:rsidR="00935E50" w:rsidRPr="00935E50">
        <w:rPr>
          <w:b/>
          <w:bCs/>
          <w:sz w:val="28"/>
          <w:szCs w:val="28"/>
          <w:u w:val="single"/>
        </w:rPr>
        <w:t>REPORT:</w:t>
      </w:r>
    </w:p>
    <w:p w:rsidR="009E4F8B" w:rsidRPr="009E4F8B" w:rsidRDefault="009E4F8B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Treasurer’s Report</w:t>
      </w:r>
      <w:r w:rsidR="003341A7">
        <w:rPr>
          <w:b/>
          <w:bCs/>
          <w:sz w:val="28"/>
          <w:szCs w:val="28"/>
        </w:rPr>
        <w:t>.</w:t>
      </w:r>
    </w:p>
    <w:p w:rsidR="009E4F8B" w:rsidRDefault="009E4F8B" w:rsidP="009E4F8B">
      <w:pPr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Insurance cost: 2025 = $8598. Avg increase: 22.5% yr.  2026 </w:t>
      </w:r>
      <w:proofErr w:type="spellStart"/>
      <w:r>
        <w:rPr>
          <w:b/>
          <w:bCs/>
          <w:sz w:val="28"/>
          <w:szCs w:val="28"/>
        </w:rPr>
        <w:t>est</w:t>
      </w:r>
      <w:proofErr w:type="spellEnd"/>
      <w:r>
        <w:rPr>
          <w:b/>
          <w:bCs/>
          <w:sz w:val="28"/>
          <w:szCs w:val="28"/>
        </w:rPr>
        <w:t>:  $9800</w:t>
      </w:r>
      <w:r w:rsidR="003341A7">
        <w:rPr>
          <w:b/>
          <w:bCs/>
          <w:sz w:val="28"/>
          <w:szCs w:val="28"/>
        </w:rPr>
        <w:t>.</w:t>
      </w:r>
    </w:p>
    <w:p w:rsidR="009E4F8B" w:rsidRPr="00935E50" w:rsidRDefault="009E4F8B" w:rsidP="009E4F8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79457F">
        <w:rPr>
          <w:b/>
          <w:bCs/>
          <w:sz w:val="28"/>
          <w:szCs w:val="28"/>
        </w:rPr>
        <w:t>2026 OHNA forecast</w:t>
      </w:r>
      <w:r w:rsidR="003341A7">
        <w:rPr>
          <w:b/>
          <w:bCs/>
          <w:sz w:val="28"/>
          <w:szCs w:val="28"/>
        </w:rPr>
        <w:t>.</w:t>
      </w:r>
    </w:p>
    <w:p w:rsidR="0063195C" w:rsidRDefault="0063195C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OLD BUSINESS:</w:t>
      </w:r>
    </w:p>
    <w:p w:rsidR="000B2BDD" w:rsidRPr="005D26D8" w:rsidRDefault="000B2BDD" w:rsidP="003341A7">
      <w:pPr>
        <w:ind w:left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New phone/email address: (831)</w:t>
      </w:r>
      <w:r w:rsidR="003341A7" w:rsidRPr="003341A7">
        <w:rPr>
          <w:b/>
          <w:bCs/>
          <w:sz w:val="28"/>
          <w:szCs w:val="28"/>
        </w:rPr>
        <w:t>258-3850/oldoakhills@gmail.com</w:t>
      </w:r>
      <w:r w:rsidR="00BF5880">
        <w:rPr>
          <w:b/>
          <w:bCs/>
          <w:sz w:val="28"/>
          <w:szCs w:val="28"/>
        </w:rPr>
        <w:t xml:space="preserve"> (Chase)</w:t>
      </w:r>
      <w:r w:rsidR="003341A7">
        <w:rPr>
          <w:b/>
          <w:bCs/>
          <w:sz w:val="28"/>
          <w:szCs w:val="28"/>
        </w:rPr>
        <w:t>.</w:t>
      </w:r>
    </w:p>
    <w:p w:rsidR="0063195C" w:rsidRDefault="0079457F" w:rsidP="000B2BDD">
      <w:pPr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CSA 45 update</w:t>
      </w:r>
      <w:r w:rsidR="000B2BDD">
        <w:rPr>
          <w:b/>
          <w:bCs/>
          <w:sz w:val="28"/>
          <w:szCs w:val="28"/>
        </w:rPr>
        <w:t xml:space="preserve"> (Louise)</w:t>
      </w:r>
      <w:r w:rsidR="003341A7">
        <w:rPr>
          <w:b/>
          <w:bCs/>
          <w:sz w:val="28"/>
          <w:szCs w:val="28"/>
        </w:rPr>
        <w:t>.</w:t>
      </w:r>
    </w:p>
    <w:p w:rsidR="000B2BDD" w:rsidRDefault="000B2BDD" w:rsidP="000B2BDD">
      <w:pPr>
        <w:ind w:firstLine="720"/>
        <w:rPr>
          <w:b/>
          <w:bCs/>
          <w:sz w:val="28"/>
          <w:szCs w:val="28"/>
        </w:rPr>
      </w:pPr>
    </w:p>
    <w:p w:rsidR="000B2BDD" w:rsidRPr="00935E50" w:rsidRDefault="000B2BDD" w:rsidP="000B2BDD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NEW BUSINESS:</w:t>
      </w:r>
    </w:p>
    <w:p w:rsidR="000B2BDD" w:rsidRDefault="000B2BDD" w:rsidP="000B2B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 xml:space="preserve">Fencing vandalism. </w:t>
      </w:r>
    </w:p>
    <w:p w:rsidR="000B2BDD" w:rsidRDefault="000B2BDD" w:rsidP="000B2BDD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  <w:t>Picnic/ meeting July 6</w:t>
      </w:r>
      <w:r w:rsidR="003341A7">
        <w:rPr>
          <w:b/>
          <w:bCs/>
          <w:sz w:val="28"/>
          <w:szCs w:val="28"/>
        </w:rPr>
        <w:t>.</w:t>
      </w:r>
    </w:p>
    <w:p w:rsidR="000B2BDD" w:rsidRPr="00C54C90" w:rsidRDefault="000B2BDD" w:rsidP="000B2BDD">
      <w:pPr>
        <w:ind w:firstLine="720"/>
        <w:rPr>
          <w:b/>
          <w:bCs/>
          <w:sz w:val="28"/>
          <w:szCs w:val="28"/>
        </w:rPr>
      </w:pPr>
    </w:p>
    <w:p w:rsidR="00935E50" w:rsidRPr="00935E50" w:rsidRDefault="005D26D8" w:rsidP="00935E50">
      <w:pPr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VISITOR</w:t>
      </w:r>
      <w:r w:rsidR="00935E50" w:rsidRPr="00935E50">
        <w:rPr>
          <w:b/>
          <w:bCs/>
          <w:sz w:val="28"/>
          <w:szCs w:val="28"/>
          <w:u w:val="single"/>
        </w:rPr>
        <w:t xml:space="preserve"> COMMENTS:</w:t>
      </w: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</w:p>
    <w:p w:rsid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NEXT MEETING:</w:t>
      </w:r>
    </w:p>
    <w:p w:rsidR="005D26D8" w:rsidRPr="005D26D8" w:rsidRDefault="005D26D8" w:rsidP="00935E5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 w:rsidR="000B2BDD">
        <w:rPr>
          <w:b/>
          <w:bCs/>
          <w:sz w:val="28"/>
          <w:szCs w:val="28"/>
        </w:rPr>
        <w:t>July 6</w:t>
      </w:r>
      <w:r>
        <w:rPr>
          <w:b/>
          <w:bCs/>
          <w:sz w:val="28"/>
          <w:szCs w:val="28"/>
        </w:rPr>
        <w:t>, 2025</w:t>
      </w:r>
    </w:p>
    <w:p w:rsidR="00C54C90" w:rsidRPr="00935E50" w:rsidRDefault="00C54C90" w:rsidP="00935E50">
      <w:pPr>
        <w:rPr>
          <w:b/>
          <w:bCs/>
          <w:sz w:val="28"/>
          <w:szCs w:val="28"/>
          <w:u w:val="single"/>
        </w:rPr>
      </w:pPr>
    </w:p>
    <w:p w:rsidR="00935E50" w:rsidRPr="00935E50" w:rsidRDefault="00935E50" w:rsidP="00935E50">
      <w:pPr>
        <w:rPr>
          <w:b/>
          <w:bCs/>
          <w:sz w:val="28"/>
          <w:szCs w:val="28"/>
          <w:u w:val="single"/>
        </w:rPr>
      </w:pPr>
      <w:r w:rsidRPr="00935E50">
        <w:rPr>
          <w:b/>
          <w:bCs/>
          <w:sz w:val="28"/>
          <w:szCs w:val="28"/>
          <w:u w:val="single"/>
        </w:rPr>
        <w:t>CLOSE:</w:t>
      </w:r>
    </w:p>
    <w:sectPr w:rsidR="00935E50" w:rsidRPr="00935E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 (Headings CS)"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6D8"/>
    <w:rsid w:val="00025128"/>
    <w:rsid w:val="000B2BDD"/>
    <w:rsid w:val="00137E6F"/>
    <w:rsid w:val="002A57C3"/>
    <w:rsid w:val="002B07B7"/>
    <w:rsid w:val="003341A7"/>
    <w:rsid w:val="00387AEA"/>
    <w:rsid w:val="003D582F"/>
    <w:rsid w:val="005D26D8"/>
    <w:rsid w:val="0060369B"/>
    <w:rsid w:val="0063195C"/>
    <w:rsid w:val="006A7F4E"/>
    <w:rsid w:val="0079457F"/>
    <w:rsid w:val="00935E50"/>
    <w:rsid w:val="009E4F8B"/>
    <w:rsid w:val="00A356C6"/>
    <w:rsid w:val="00A93F1F"/>
    <w:rsid w:val="00AE3827"/>
    <w:rsid w:val="00BF5880"/>
    <w:rsid w:val="00C54C90"/>
    <w:rsid w:val="00CA3553"/>
    <w:rsid w:val="00E56BF2"/>
    <w:rsid w:val="00F87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7F476D"/>
  <w15:chartTrackingRefBased/>
  <w15:docId w15:val="{A31F80C6-CD04-5849-ADA8-477721893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3D582F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="Times New Roman (Headings CS)"/>
      <w:b/>
      <w:sz w:val="36"/>
    </w:rPr>
  </w:style>
  <w:style w:type="paragraph" w:styleId="EnvelopeReturn">
    <w:name w:val="envelope return"/>
    <w:basedOn w:val="Normal"/>
    <w:uiPriority w:val="99"/>
    <w:semiHidden/>
    <w:unhideWhenUsed/>
    <w:rsid w:val="003D582F"/>
    <w:rPr>
      <w:rFonts w:asciiTheme="majorHAnsi" w:eastAsiaTheme="majorEastAsia" w:hAnsiTheme="majorHAnsi" w:cs="Times New Roman (Headings CS)"/>
      <w:b/>
      <w:sz w:val="28"/>
      <w:szCs w:val="20"/>
    </w:rPr>
  </w:style>
  <w:style w:type="character" w:styleId="Hyperlink">
    <w:name w:val="Hyperlink"/>
    <w:basedOn w:val="DefaultParagraphFont"/>
    <w:uiPriority w:val="99"/>
    <w:unhideWhenUsed/>
    <w:rsid w:val="00BF588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58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ALEX/Library/Group%20Containers/UBF8T346G9.Office/User%20Content.localized/Templates.localized/BOARD%20MEETING%20AGENDA%2011:12: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BOARD MEETING AGENDA 11:12:23.dotx</Template>
  <TotalTime>2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ROUCH III</dc:creator>
  <cp:keywords/>
  <dc:description/>
  <cp:lastModifiedBy>ALEX ROUCH III</cp:lastModifiedBy>
  <cp:revision>2</cp:revision>
  <cp:lastPrinted>2025-06-14T18:57:00Z</cp:lastPrinted>
  <dcterms:created xsi:type="dcterms:W3CDTF">2025-06-15T18:02:00Z</dcterms:created>
  <dcterms:modified xsi:type="dcterms:W3CDTF">2025-06-15T18:02:00Z</dcterms:modified>
</cp:coreProperties>
</file>