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776B8D" w14:textId="77777777" w:rsidR="00960D5D" w:rsidRPr="00ED3677" w:rsidRDefault="00960D5D" w:rsidP="00960D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kern w:val="3"/>
          <w:u w:val="single"/>
        </w:rPr>
      </w:pPr>
      <w:r w:rsidRPr="00ED3677">
        <w:rPr>
          <w:rFonts w:ascii="Calibri" w:eastAsia="Times New Roman" w:hAnsi="Calibri" w:cs="Calibri"/>
          <w:b/>
          <w:bCs/>
          <w:noProof/>
          <w:kern w:val="3"/>
          <w:u w:val="single"/>
        </w:rPr>
        <w:drawing>
          <wp:inline distT="0" distB="0" distL="0" distR="0" wp14:anchorId="588E7BEE" wp14:editId="6D353DA3">
            <wp:extent cx="883920" cy="914400"/>
            <wp:effectExtent l="0" t="0" r="0" b="0"/>
            <wp:docPr id="1033488747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5D472" w14:textId="77777777" w:rsidR="00960D5D" w:rsidRDefault="00960D5D" w:rsidP="00960D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kern w:val="3"/>
        </w:rPr>
      </w:pPr>
      <w:r>
        <w:rPr>
          <w:rFonts w:ascii="Blue Highway" w:eastAsia="Times New Roman" w:hAnsi="Blue Highway" w:cs="Blue Highway"/>
          <w:b/>
          <w:bCs/>
          <w:color w:val="000000"/>
          <w:kern w:val="3"/>
          <w:sz w:val="24"/>
          <w:szCs w:val="24"/>
        </w:rPr>
        <w:t>Oak Hills Neighborhood Association</w:t>
      </w:r>
    </w:p>
    <w:p w14:paraId="2193D330" w14:textId="77777777" w:rsidR="00960D5D" w:rsidRDefault="00960D5D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before="120" w:after="0" w:line="240" w:lineRule="auto"/>
        <w:jc w:val="center"/>
        <w:rPr>
          <w:rFonts w:ascii="Calibri" w:eastAsia="Times New Roman" w:hAnsi="Calibri" w:cs="Calibri"/>
          <w:kern w:val="3"/>
        </w:rPr>
      </w:pPr>
      <w:r>
        <w:rPr>
          <w:rFonts w:ascii="Blue Highway" w:eastAsia="Times New Roman" w:hAnsi="Blue Highway" w:cs="Blue Highway"/>
          <w:color w:val="000000"/>
          <w:kern w:val="3"/>
          <w:sz w:val="20"/>
          <w:szCs w:val="20"/>
        </w:rPr>
        <w:t>P. O. Box 23, Castroville, CA 95012</w:t>
      </w:r>
    </w:p>
    <w:p w14:paraId="3F198DA3" w14:textId="77777777" w:rsidR="00960D5D" w:rsidRDefault="00960D5D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color w:val="0563C1"/>
          <w:kern w:val="3"/>
          <w:sz w:val="20"/>
          <w:szCs w:val="20"/>
        </w:rPr>
      </w:pPr>
      <w:r>
        <w:rPr>
          <w:rFonts w:ascii="Blue Highway" w:eastAsia="Times New Roman" w:hAnsi="Blue Highway" w:cs="Blue Highway"/>
          <w:color w:val="000000"/>
          <w:kern w:val="3"/>
          <w:sz w:val="20"/>
          <w:szCs w:val="20"/>
        </w:rPr>
        <w:t xml:space="preserve">Oakhillsneighbors.com/blog </w:t>
      </w:r>
      <w:r>
        <w:rPr>
          <w:rFonts w:ascii="Segoe UI Symbol" w:eastAsia="Times New Roman" w:hAnsi="Segoe UI Symbol" w:cs="Segoe UI Symbol"/>
          <w:color w:val="000000"/>
          <w:kern w:val="3"/>
          <w:sz w:val="20"/>
          <w:szCs w:val="20"/>
        </w:rPr>
        <w:t>■</w:t>
      </w:r>
      <w:r>
        <w:rPr>
          <w:rFonts w:ascii="Blue Highway" w:eastAsia="Times New Roman" w:hAnsi="Blue Highway" w:cs="Blue Highway"/>
          <w:color w:val="000000"/>
          <w:kern w:val="3"/>
          <w:sz w:val="20"/>
          <w:szCs w:val="20"/>
        </w:rPr>
        <w:t xml:space="preserve"> </w:t>
      </w:r>
      <w:hyperlink r:id="rId6" w:history="1">
        <w:r>
          <w:rPr>
            <w:rStyle w:val="Hyperlink"/>
            <w:rFonts w:ascii="Blue Highway" w:eastAsia="Times New Roman" w:hAnsi="Blue Highway" w:cs="Blue Highway"/>
            <w:kern w:val="3"/>
            <w:sz w:val="20"/>
            <w:szCs w:val="20"/>
          </w:rPr>
          <w:t>www.neighbors156@gmail.com</w:t>
        </w:r>
      </w:hyperlink>
    </w:p>
    <w:p w14:paraId="525B7EB4" w14:textId="77777777" w:rsidR="00960D5D" w:rsidRDefault="00960D5D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color w:val="0563C1"/>
          <w:kern w:val="3"/>
          <w:sz w:val="20"/>
          <w:szCs w:val="20"/>
        </w:rPr>
      </w:pPr>
    </w:p>
    <w:p w14:paraId="13667BC0" w14:textId="0F9C6381" w:rsidR="002632BC" w:rsidRDefault="002632BC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MINUTES OF OHNA BOARD OF DIRECTORS’ MEETING</w:t>
      </w:r>
    </w:p>
    <w:p w14:paraId="4AA427C4" w14:textId="77777777" w:rsidR="002632BC" w:rsidRDefault="002632BC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</w:p>
    <w:p w14:paraId="0676C5D9" w14:textId="5C874B2E" w:rsidR="00C46F2F" w:rsidRPr="002632BC" w:rsidRDefault="002632BC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 w:rsidRPr="002632B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 xml:space="preserve">SEPTEMBER </w:t>
      </w:r>
      <w:r w:rsidR="00C46F2F" w:rsidRPr="002632B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25</w:t>
      </w:r>
      <w:r w:rsidR="00C46F2F" w:rsidRPr="002632B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  <w:vertAlign w:val="superscript"/>
        </w:rPr>
        <w:t>th</w:t>
      </w:r>
      <w:r w:rsidR="00C46F2F" w:rsidRPr="002632B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, 202</w:t>
      </w:r>
      <w:r w:rsidR="00E64D8E" w:rsidRPr="002632B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4</w:t>
      </w:r>
      <w:r w:rsidRPr="002632B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.</w:t>
      </w:r>
    </w:p>
    <w:p w14:paraId="7E6BBFB5" w14:textId="77777777" w:rsidR="002632BC" w:rsidRDefault="002632BC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3F2B499C" w14:textId="370ACD5E" w:rsidR="002632BC" w:rsidRPr="002632BC" w:rsidRDefault="002632BC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 w:rsidRPr="002632B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15200 CHARTER OAK BLVD, BARGE’S BIERGARTEN</w:t>
      </w:r>
    </w:p>
    <w:p w14:paraId="600415F2" w14:textId="77777777" w:rsidR="008F0A98" w:rsidRPr="002632BC" w:rsidRDefault="008F0A98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</w:p>
    <w:p w14:paraId="1B18AD17" w14:textId="2CCE5B33" w:rsidR="00960D5D" w:rsidRPr="001326F4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OPEN</w:t>
      </w:r>
      <w:r w:rsidR="002632BC"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:</w:t>
      </w:r>
      <w:r w:rsidR="002632B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 xml:space="preserve"> </w:t>
      </w:r>
      <w:r w:rsidR="002632B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6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:06 PM</w:t>
      </w:r>
    </w:p>
    <w:p w14:paraId="1CB4FBD6" w14:textId="77777777" w:rsidR="00ED3677" w:rsidRPr="00ED3677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</w:p>
    <w:p w14:paraId="662E0839" w14:textId="4A37BDBC" w:rsidR="00ED3677" w:rsidRPr="00ED3677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MEMBERS PRESENT</w:t>
      </w:r>
      <w:r w:rsidR="002632BC"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 xml:space="preserve">: </w:t>
      </w:r>
      <w:r w:rsidR="002632B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BARGE</w:t>
      </w: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, BROWN, </w:t>
      </w:r>
      <w:proofErr w:type="gramStart"/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GUTIERREZ,  IREDELL</w:t>
      </w:r>
      <w:proofErr w:type="gramEnd"/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, JAMISON, KINCAID,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</w:t>
      </w: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ROUCH.</w:t>
      </w:r>
    </w:p>
    <w:p w14:paraId="0EFE577D" w14:textId="77777777" w:rsidR="00ED3677" w:rsidRPr="00ED3677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4E6F15A6" w14:textId="77777777" w:rsidR="00ED3677" w:rsidRPr="001326F4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color w:val="000000" w:themeColor="text1"/>
          <w:kern w:val="3"/>
          <w:sz w:val="24"/>
          <w:szCs w:val="24"/>
        </w:rPr>
      </w:pP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MINUTES FROM LAST MEETING:</w:t>
      </w:r>
      <w:r w:rsidR="001326F4">
        <w:rPr>
          <w:rFonts w:ascii="Blue Highway" w:eastAsia="Times New Roman" w:hAnsi="Blue Highway" w:cs="Blue Highway"/>
          <w:color w:val="000000" w:themeColor="text1"/>
          <w:kern w:val="3"/>
          <w:sz w:val="24"/>
          <w:szCs w:val="24"/>
        </w:rPr>
        <w:t xml:space="preserve">   </w:t>
      </w:r>
      <w:r w:rsidR="001326F4"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Approved as corrected.</w:t>
      </w:r>
    </w:p>
    <w:p w14:paraId="169E66D6" w14:textId="77777777" w:rsidR="00ED3677" w:rsidRPr="00ED3677" w:rsidRDefault="001326F4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 xml:space="preserve"> </w:t>
      </w:r>
    </w:p>
    <w:p w14:paraId="55DBD7F0" w14:textId="77777777" w:rsidR="001326F4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PRESIDENT’S COMMENTS: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 xml:space="preserve"> </w:t>
      </w:r>
    </w:p>
    <w:p w14:paraId="6DF7F4DE" w14:textId="77777777" w:rsidR="00ED3677" w:rsidRDefault="001326F4" w:rsidP="001326F4">
      <w:pPr>
        <w:pStyle w:val="ListParagraph"/>
        <w:widowControl w:val="0"/>
        <w:numPr>
          <w:ilvl w:val="0"/>
          <w:numId w:val="1"/>
        </w:numPr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proofErr w:type="gramStart"/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Street light</w:t>
      </w:r>
      <w:proofErr w:type="gramEnd"/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#01 knocked down at Oak Hills Dr. &amp; HWY 156, approximately 2 weeks </w:t>
      </w:r>
      <w:proofErr w:type="gramStart"/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ago</w:t>
      </w:r>
      <w:proofErr w:type="gramEnd"/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per Louise Iredell who has information about the driver.</w:t>
      </w:r>
    </w:p>
    <w:p w14:paraId="5C79CAF4" w14:textId="77777777" w:rsidR="001326F4" w:rsidRDefault="001326F4" w:rsidP="001326F4">
      <w:pPr>
        <w:pStyle w:val="ListParagraph"/>
        <w:widowControl w:val="0"/>
        <w:numPr>
          <w:ilvl w:val="0"/>
          <w:numId w:val="1"/>
        </w:numPr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Website payment error by President (reimbursed)</w:t>
      </w:r>
    </w:p>
    <w:p w14:paraId="476BD878" w14:textId="77777777" w:rsidR="001326F4" w:rsidRDefault="001326F4" w:rsidP="001326F4">
      <w:pPr>
        <w:pStyle w:val="ListParagraph"/>
        <w:widowControl w:val="0"/>
        <w:numPr>
          <w:ilvl w:val="0"/>
          <w:numId w:val="1"/>
        </w:numPr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4 doggie poop signs installed (requested by resident).</w:t>
      </w:r>
    </w:p>
    <w:p w14:paraId="0F5C47AB" w14:textId="77777777" w:rsidR="001326F4" w:rsidRDefault="001326F4" w:rsidP="001326F4">
      <w:pPr>
        <w:pStyle w:val="ListParagraph"/>
        <w:widowControl w:val="0"/>
        <w:numPr>
          <w:ilvl w:val="0"/>
          <w:numId w:val="1"/>
        </w:numPr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Junk picked up by Kincaid &amp; Rouch.</w:t>
      </w:r>
    </w:p>
    <w:p w14:paraId="623616F4" w14:textId="5C6DF6B9" w:rsidR="001326F4" w:rsidRDefault="001326F4" w:rsidP="001326F4">
      <w:pPr>
        <w:pStyle w:val="ListParagraph"/>
        <w:widowControl w:val="0"/>
        <w:numPr>
          <w:ilvl w:val="0"/>
          <w:numId w:val="1"/>
        </w:numPr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Little or no work for Cal Fire</w:t>
      </w:r>
      <w:r w:rsidR="00E64D8E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for November.</w:t>
      </w:r>
    </w:p>
    <w:p w14:paraId="501B7272" w14:textId="77777777" w:rsidR="001326F4" w:rsidRPr="001326F4" w:rsidRDefault="001326F4" w:rsidP="001326F4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48025728" w14:textId="77777777" w:rsidR="001326F4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TREASURER’S REPORT: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 xml:space="preserve">  </w:t>
      </w:r>
    </w:p>
    <w:p w14:paraId="1CD667E9" w14:textId="57CDA266" w:rsidR="00ED3677" w:rsidRPr="00E64D8E" w:rsidRDefault="001326F4" w:rsidP="00E64D8E">
      <w:pPr>
        <w:pStyle w:val="ListParagraph"/>
        <w:widowControl w:val="0"/>
        <w:numPr>
          <w:ilvl w:val="0"/>
          <w:numId w:val="7"/>
        </w:numPr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E64D8E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Pat Hopper not present so the updated Financial Report is presented.</w:t>
      </w:r>
      <w:r w:rsidR="00E64D8E" w:rsidRPr="00E64D8E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Pat emailed Financial Report prior to meeting.</w:t>
      </w:r>
    </w:p>
    <w:p w14:paraId="542DFC31" w14:textId="77777777" w:rsidR="001326F4" w:rsidRPr="001326F4" w:rsidRDefault="001326F4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0330C570" w14:textId="77777777" w:rsidR="001326F4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NEW BUSINESS: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 xml:space="preserve"> 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</w:t>
      </w:r>
    </w:p>
    <w:p w14:paraId="011300CE" w14:textId="77777777" w:rsidR="00ED3677" w:rsidRDefault="001326F4" w:rsidP="001326F4">
      <w:pPr>
        <w:pStyle w:val="ListParagraph"/>
        <w:widowControl w:val="0"/>
        <w:numPr>
          <w:ilvl w:val="0"/>
          <w:numId w:val="2"/>
        </w:numPr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The Member’s meeting has been rescheduled from September 29</w:t>
      </w:r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vertAlign w:val="superscript"/>
        </w:rPr>
        <w:t>th</w:t>
      </w:r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to October 19</w:t>
      </w:r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vertAlign w:val="superscript"/>
        </w:rPr>
        <w:t>th</w:t>
      </w:r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at Barge’s Beer Garden at 4:00 PM. Light refreshments will be provided.</w:t>
      </w:r>
    </w:p>
    <w:p w14:paraId="51128B45" w14:textId="77777777" w:rsidR="001326F4" w:rsidRPr="001326F4" w:rsidRDefault="001326F4" w:rsidP="001326F4">
      <w:pPr>
        <w:pStyle w:val="ListParagraph"/>
        <w:widowControl w:val="0"/>
        <w:numPr>
          <w:ilvl w:val="0"/>
          <w:numId w:val="2"/>
        </w:numPr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There will be a CSA 45 Advisory Committee meeting at 5:30 Pm Thursday, October 3</w:t>
      </w:r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vertAlign w:val="superscript"/>
        </w:rPr>
        <w:t>rd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, Prunedale Library.</w:t>
      </w:r>
    </w:p>
    <w:p w14:paraId="4F75BBE3" w14:textId="77777777" w:rsidR="00ED3677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</w:p>
    <w:p w14:paraId="72B5DACA" w14:textId="77777777" w:rsidR="00ED3677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OLD BUSINESS:</w:t>
      </w:r>
    </w:p>
    <w:p w14:paraId="459763BB" w14:textId="5C5D7894" w:rsidR="001326F4" w:rsidRPr="008F0A98" w:rsidRDefault="001326F4" w:rsidP="008F0A98">
      <w:pPr>
        <w:pStyle w:val="ListParagraph"/>
        <w:widowControl w:val="0"/>
        <w:numPr>
          <w:ilvl w:val="0"/>
          <w:numId w:val="6"/>
        </w:numPr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8F0A98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We will have Halloween &amp; Christmas decoration judging</w:t>
      </w:r>
      <w:r w:rsidR="008F0A98" w:rsidRPr="008F0A98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. Prizes will be homemade goodies instead of cash prizes to save on financial costs. (was suggested by a member)</w:t>
      </w:r>
    </w:p>
    <w:p w14:paraId="5BD9C995" w14:textId="77777777" w:rsidR="00ED3677" w:rsidRPr="001326F4" w:rsidRDefault="001326F4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ab/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ab/>
      </w:r>
    </w:p>
    <w:p w14:paraId="4D17525D" w14:textId="77777777" w:rsidR="00ED3677" w:rsidRPr="001326F4" w:rsidRDefault="001326F4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</w:t>
      </w:r>
    </w:p>
    <w:p w14:paraId="12BF8F95" w14:textId="77777777" w:rsidR="00ED3677" w:rsidRPr="00ED3677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SPECIAL ATTENTION:</w:t>
      </w:r>
    </w:p>
    <w:p w14:paraId="76AD9D98" w14:textId="77777777" w:rsidR="00E64D8E" w:rsidRDefault="001326F4" w:rsidP="001326F4">
      <w:pPr>
        <w:pStyle w:val="ListParagraph"/>
        <w:widowControl w:val="0"/>
        <w:numPr>
          <w:ilvl w:val="0"/>
          <w:numId w:val="5"/>
        </w:numPr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Jeane Hayashi’s letter of suggestions was discussed, however questions remained as to intent for some items</w:t>
      </w:r>
      <w:r w:rsidR="00E64D8E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:</w:t>
      </w:r>
      <w:r w:rsidR="008F0A98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</w:t>
      </w:r>
    </w:p>
    <w:p w14:paraId="59F3F9C7" w14:textId="4D2441E8" w:rsidR="001326F4" w:rsidRDefault="00E64D8E" w:rsidP="00E64D8E">
      <w:pPr>
        <w:pStyle w:val="ListParagraph"/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2.) rotating process for fire mitigation: it was discussed that Pres. Rouch oversees/works with the 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lastRenderedPageBreak/>
        <w:t>county and CalFire on fire mitigation</w:t>
      </w:r>
      <w:proofErr w:type="gramStart"/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.  </w:t>
      </w:r>
      <w:proofErr w:type="gramEnd"/>
    </w:p>
    <w:p w14:paraId="2E0BFED7" w14:textId="6048FCC7" w:rsidR="00E64D8E" w:rsidRDefault="00E64D8E" w:rsidP="00E64D8E">
      <w:pPr>
        <w:pStyle w:val="ListParagraph"/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3.) change in bylaws for decision making: the Board votes on all major decisions, need more context/examples.</w:t>
      </w:r>
    </w:p>
    <w:p w14:paraId="36FD78AF" w14:textId="4C961B9D" w:rsidR="00E64D8E" w:rsidRDefault="00E64D8E" w:rsidP="00E64D8E">
      <w:pPr>
        <w:pStyle w:val="ListParagraph"/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4.) survey: Board agreed that a survey could be sent at the beginning of 2025. Board to further discuss what questions should be included in the survey.</w:t>
      </w:r>
    </w:p>
    <w:p w14:paraId="5C87CF9F" w14:textId="77777777" w:rsidR="00E64D8E" w:rsidRDefault="00E64D8E" w:rsidP="00E64D8E">
      <w:pPr>
        <w:pStyle w:val="ListParagraph"/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7FC23F66" w14:textId="5FE50338" w:rsidR="001326F4" w:rsidRDefault="002632BC" w:rsidP="001326F4">
      <w:pPr>
        <w:pStyle w:val="ListParagraph"/>
        <w:widowControl w:val="0"/>
        <w:numPr>
          <w:ilvl w:val="0"/>
          <w:numId w:val="5"/>
        </w:numPr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Also,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a discussion </w:t>
      </w:r>
      <w:proofErr w:type="gramStart"/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w</w:t>
      </w:r>
      <w:r w:rsidR="001326F4"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as held</w:t>
      </w:r>
      <w:proofErr w:type="gramEnd"/>
      <w:r w:rsidR="001326F4"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about Louise’s suggestions (not printed in time for mtg).</w:t>
      </w:r>
    </w:p>
    <w:p w14:paraId="5A0732C6" w14:textId="77777777" w:rsidR="001326F4" w:rsidRPr="001326F4" w:rsidRDefault="001326F4" w:rsidP="001326F4">
      <w:pPr>
        <w:pStyle w:val="ListParagraph"/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6133C68C" w14:textId="77777777" w:rsidR="00ED3677" w:rsidRPr="001326F4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GENERAL COMMENTS: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    None</w:t>
      </w:r>
    </w:p>
    <w:p w14:paraId="1A54C2ED" w14:textId="77777777" w:rsidR="001326F4" w:rsidRPr="001326F4" w:rsidRDefault="001326F4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ab/>
      </w:r>
    </w:p>
    <w:p w14:paraId="40C6BE50" w14:textId="418D6126" w:rsidR="00ED3677" w:rsidRPr="001326F4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NEXT MEETING: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                 </w:t>
      </w:r>
      <w:r w:rsidR="00467A5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Members Meeting 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October 19</w:t>
      </w:r>
      <w:r w:rsidR="001326F4" w:rsidRP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vertAlign w:val="superscript"/>
        </w:rPr>
        <w:t>th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, </w:t>
      </w:r>
      <w:r w:rsidR="00467A5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Barge’s 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Biergarten</w:t>
      </w:r>
      <w:r w:rsidR="00467A5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@4pm</w:t>
      </w:r>
    </w:p>
    <w:p w14:paraId="237FD017" w14:textId="77777777" w:rsidR="001326F4" w:rsidRPr="00ED3677" w:rsidRDefault="001326F4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</w:p>
    <w:p w14:paraId="795ED1B4" w14:textId="77777777" w:rsidR="00ED3677" w:rsidRPr="001326F4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ED3677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CLOSE:</w:t>
      </w:r>
      <w:r w:rsidR="001326F4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                                  7:14 PM</w:t>
      </w:r>
    </w:p>
    <w:p w14:paraId="459FCDF1" w14:textId="77777777" w:rsidR="00ED3677" w:rsidRPr="00ED3677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</w:p>
    <w:p w14:paraId="1EAC7197" w14:textId="77777777" w:rsidR="00ED3677" w:rsidRPr="00ED3677" w:rsidRDefault="00ED3677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color w:val="000000" w:themeColor="text1"/>
          <w:kern w:val="3"/>
          <w:sz w:val="24"/>
          <w:szCs w:val="24"/>
        </w:rPr>
      </w:pPr>
    </w:p>
    <w:sectPr w:rsidR="00ED3677" w:rsidRPr="00ED3677" w:rsidSect="00FB6A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ue Highway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6F0BB5"/>
    <w:multiLevelType w:val="hybridMultilevel"/>
    <w:tmpl w:val="8F649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D3B6A"/>
    <w:multiLevelType w:val="hybridMultilevel"/>
    <w:tmpl w:val="22A44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64A13"/>
    <w:multiLevelType w:val="hybridMultilevel"/>
    <w:tmpl w:val="1196034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50A512AE"/>
    <w:multiLevelType w:val="hybridMultilevel"/>
    <w:tmpl w:val="A248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412115"/>
    <w:multiLevelType w:val="hybridMultilevel"/>
    <w:tmpl w:val="C71ABD2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63311BCE"/>
    <w:multiLevelType w:val="hybridMultilevel"/>
    <w:tmpl w:val="A7E0A92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725D28F8"/>
    <w:multiLevelType w:val="hybridMultilevel"/>
    <w:tmpl w:val="DAAC9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605744">
    <w:abstractNumId w:val="5"/>
  </w:num>
  <w:num w:numId="2" w16cid:durableId="5326759">
    <w:abstractNumId w:val="0"/>
  </w:num>
  <w:num w:numId="3" w16cid:durableId="62070494">
    <w:abstractNumId w:val="4"/>
  </w:num>
  <w:num w:numId="4" w16cid:durableId="1169443397">
    <w:abstractNumId w:val="1"/>
  </w:num>
  <w:num w:numId="5" w16cid:durableId="2115199781">
    <w:abstractNumId w:val="3"/>
  </w:num>
  <w:num w:numId="6" w16cid:durableId="2031955600">
    <w:abstractNumId w:val="2"/>
  </w:num>
  <w:num w:numId="7" w16cid:durableId="20219323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F2F"/>
    <w:rsid w:val="0002774E"/>
    <w:rsid w:val="0004469F"/>
    <w:rsid w:val="000E29B2"/>
    <w:rsid w:val="000F4CB4"/>
    <w:rsid w:val="001326F4"/>
    <w:rsid w:val="001923A5"/>
    <w:rsid w:val="00256C56"/>
    <w:rsid w:val="002632BC"/>
    <w:rsid w:val="002D3DB5"/>
    <w:rsid w:val="00302B9A"/>
    <w:rsid w:val="003845C2"/>
    <w:rsid w:val="00385E4F"/>
    <w:rsid w:val="003E2E8E"/>
    <w:rsid w:val="00432A0D"/>
    <w:rsid w:val="0046266D"/>
    <w:rsid w:val="00467A5C"/>
    <w:rsid w:val="004D0AA8"/>
    <w:rsid w:val="00526029"/>
    <w:rsid w:val="00547568"/>
    <w:rsid w:val="00600127"/>
    <w:rsid w:val="006543B9"/>
    <w:rsid w:val="00690C11"/>
    <w:rsid w:val="00693615"/>
    <w:rsid w:val="00747CB1"/>
    <w:rsid w:val="007B0860"/>
    <w:rsid w:val="007B2B1B"/>
    <w:rsid w:val="007C42F1"/>
    <w:rsid w:val="00855482"/>
    <w:rsid w:val="008F0A98"/>
    <w:rsid w:val="00960D5D"/>
    <w:rsid w:val="009B303F"/>
    <w:rsid w:val="00A65E3E"/>
    <w:rsid w:val="00A96ACD"/>
    <w:rsid w:val="00AC7B1A"/>
    <w:rsid w:val="00AF1E70"/>
    <w:rsid w:val="00B90079"/>
    <w:rsid w:val="00C142B9"/>
    <w:rsid w:val="00C46F2F"/>
    <w:rsid w:val="00CD3511"/>
    <w:rsid w:val="00D07423"/>
    <w:rsid w:val="00D35767"/>
    <w:rsid w:val="00DD37A7"/>
    <w:rsid w:val="00DE70A3"/>
    <w:rsid w:val="00E16E9F"/>
    <w:rsid w:val="00E40582"/>
    <w:rsid w:val="00E64D8E"/>
    <w:rsid w:val="00EA6435"/>
    <w:rsid w:val="00ED3677"/>
    <w:rsid w:val="00F56E39"/>
    <w:rsid w:val="00FB6A94"/>
    <w:rsid w:val="00FB6AC6"/>
    <w:rsid w:val="00FC544E"/>
    <w:rsid w:val="00FD18BB"/>
    <w:rsid w:val="00FE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5A016"/>
  <w15:docId w15:val="{7DD87F84-C43D-4544-B70D-B4022920B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D5D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60D5D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960D5D"/>
    <w:pPr>
      <w:spacing w:after="0" w:line="240" w:lineRule="auto"/>
    </w:pPr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69F"/>
    <w:rPr>
      <w:rFonts w:ascii="Tahoma" w:hAnsi="Tahoma" w:cs="Tahoma"/>
      <w:kern w:val="0"/>
      <w:sz w:val="16"/>
      <w:szCs w:val="16"/>
      <w14:ligatures w14:val="none"/>
    </w:rPr>
  </w:style>
  <w:style w:type="paragraph" w:styleId="ListParagraph">
    <w:name w:val="List Paragraph"/>
    <w:basedOn w:val="Normal"/>
    <w:uiPriority w:val="34"/>
    <w:qFormat/>
    <w:rsid w:val="001326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62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vent\Downloads\Board%20mtg%20Minutes%209_15_2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Board mtg Minutes 9_15_24</Template>
  <TotalTime>82</TotalTime>
  <Pages>2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Cheryl Brown</dc:creator>
  <cp:lastModifiedBy>Cheryl Brown</cp:lastModifiedBy>
  <cp:revision>2</cp:revision>
  <cp:lastPrinted>2024-05-13T18:08:00Z</cp:lastPrinted>
  <dcterms:created xsi:type="dcterms:W3CDTF">2024-10-02T16:34:00Z</dcterms:created>
  <dcterms:modified xsi:type="dcterms:W3CDTF">2024-10-02T17:56:00Z</dcterms:modified>
</cp:coreProperties>
</file>