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870EE" w:rsidRPr="00935E50" w:rsidRDefault="00935E50" w:rsidP="00935E50">
      <w:pPr>
        <w:jc w:val="center"/>
        <w:rPr>
          <w:b/>
          <w:bCs/>
          <w:sz w:val="32"/>
          <w:szCs w:val="32"/>
        </w:rPr>
      </w:pPr>
      <w:r w:rsidRPr="00935E50">
        <w:rPr>
          <w:b/>
          <w:bCs/>
          <w:sz w:val="32"/>
          <w:szCs w:val="32"/>
        </w:rPr>
        <w:t xml:space="preserve">OHNA BOARD MEETING </w:t>
      </w:r>
      <w:r w:rsidR="001C1D8D">
        <w:rPr>
          <w:b/>
          <w:bCs/>
          <w:sz w:val="32"/>
          <w:szCs w:val="32"/>
        </w:rPr>
        <w:t>August 21, 2024</w:t>
      </w:r>
    </w:p>
    <w:p w:rsidR="00935E50" w:rsidRPr="00935E50" w:rsidRDefault="00935E50" w:rsidP="00935E50">
      <w:pPr>
        <w:jc w:val="center"/>
        <w:rPr>
          <w:b/>
          <w:bCs/>
          <w:sz w:val="32"/>
          <w:szCs w:val="32"/>
        </w:rPr>
      </w:pPr>
      <w:r w:rsidRPr="00935E50">
        <w:rPr>
          <w:b/>
          <w:bCs/>
          <w:sz w:val="32"/>
          <w:szCs w:val="32"/>
        </w:rPr>
        <w:t>15200 CHARTER OAK.  BARGE’S BEER GARDEN</w:t>
      </w:r>
    </w:p>
    <w:p w:rsidR="00935E50" w:rsidRPr="00935E50" w:rsidRDefault="001C1D8D" w:rsidP="001C1D8D">
      <w:pPr>
        <w:ind w:firstLine="7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-MINUTES</w:t>
      </w:r>
      <w:r w:rsidR="002A57C3">
        <w:rPr>
          <w:b/>
          <w:bCs/>
          <w:sz w:val="32"/>
          <w:szCs w:val="32"/>
        </w:rPr>
        <w:t>-</w:t>
      </w:r>
    </w:p>
    <w:p w:rsidR="00935E50" w:rsidRPr="00935E50" w:rsidRDefault="00935E50" w:rsidP="00935E50">
      <w:pPr>
        <w:jc w:val="center"/>
        <w:rPr>
          <w:b/>
          <w:bCs/>
          <w:sz w:val="32"/>
          <w:szCs w:val="32"/>
        </w:rPr>
      </w:pPr>
    </w:p>
    <w:p w:rsidR="00935E50" w:rsidRPr="001C1D8D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OPEN:</w:t>
      </w:r>
      <w:r w:rsidR="001C1D8D">
        <w:rPr>
          <w:b/>
          <w:bCs/>
          <w:sz w:val="28"/>
          <w:szCs w:val="28"/>
          <w:u w:val="single"/>
        </w:rPr>
        <w:t xml:space="preserve">  </w:t>
      </w:r>
      <w:r w:rsidR="001C1D8D">
        <w:rPr>
          <w:b/>
          <w:bCs/>
          <w:sz w:val="28"/>
          <w:szCs w:val="28"/>
        </w:rPr>
        <w:t>6:00PM</w:t>
      </w:r>
    </w:p>
    <w:p w:rsidR="00935E50" w:rsidRPr="00935E50" w:rsidRDefault="00935E50" w:rsidP="00935E50">
      <w:pPr>
        <w:rPr>
          <w:b/>
          <w:bCs/>
          <w:sz w:val="28"/>
          <w:szCs w:val="28"/>
        </w:rPr>
      </w:pPr>
    </w:p>
    <w:p w:rsidR="00935E50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MEMBER’S QUORUM PRESENT:</w:t>
      </w:r>
      <w:r w:rsidRPr="00935E50">
        <w:rPr>
          <w:b/>
          <w:bCs/>
          <w:sz w:val="28"/>
          <w:szCs w:val="28"/>
        </w:rPr>
        <w:t xml:space="preserve"> BARGE, BROWN, GUTIERREZ, </w:t>
      </w:r>
      <w:proofErr w:type="spellStart"/>
      <w:r w:rsidRPr="00935E50">
        <w:rPr>
          <w:b/>
          <w:bCs/>
          <w:sz w:val="28"/>
          <w:szCs w:val="28"/>
        </w:rPr>
        <w:t>McLOUGHLIN</w:t>
      </w:r>
      <w:proofErr w:type="spellEnd"/>
      <w:r w:rsidRPr="00935E50">
        <w:rPr>
          <w:b/>
          <w:bCs/>
          <w:sz w:val="28"/>
          <w:szCs w:val="28"/>
        </w:rPr>
        <w:t>, OLIVIO, ROUCH</w:t>
      </w:r>
      <w:r w:rsidR="00C54C90">
        <w:rPr>
          <w:b/>
          <w:bCs/>
          <w:sz w:val="28"/>
          <w:szCs w:val="28"/>
        </w:rPr>
        <w:t>.</w:t>
      </w:r>
    </w:p>
    <w:p w:rsidR="001C1D8D" w:rsidRDefault="001C1D8D" w:rsidP="00935E50">
      <w:pPr>
        <w:rPr>
          <w:b/>
          <w:bCs/>
          <w:sz w:val="28"/>
          <w:szCs w:val="28"/>
        </w:rPr>
      </w:pPr>
    </w:p>
    <w:p w:rsidR="001C1D8D" w:rsidRPr="00935E50" w:rsidRDefault="001C1D8D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MINUTES FROM JULY 15, 2024 Approved as written</w:t>
      </w:r>
    </w:p>
    <w:p w:rsidR="00935E50" w:rsidRPr="00935E50" w:rsidRDefault="00935E50" w:rsidP="00935E50">
      <w:pPr>
        <w:rPr>
          <w:b/>
          <w:bCs/>
          <w:sz w:val="28"/>
          <w:szCs w:val="28"/>
        </w:rPr>
      </w:pPr>
    </w:p>
    <w:p w:rsidR="00935E50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PRESIDENTS COMMENTS</w:t>
      </w:r>
      <w:r w:rsidRPr="00935E50">
        <w:rPr>
          <w:b/>
          <w:bCs/>
          <w:sz w:val="28"/>
          <w:szCs w:val="28"/>
        </w:rPr>
        <w:t>:</w:t>
      </w:r>
    </w:p>
    <w:p w:rsidR="00935E50" w:rsidRDefault="001C1D8D" w:rsidP="001C1D8D">
      <w:pPr>
        <w:ind w:left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Incident of manhole overflowing on Charter downhill from Canyon Oak was reported to Cal Am and Calif Water Service who responded. A Cal Am pump/tanker was there the next day also. No info of cause available.</w:t>
      </w:r>
      <w:r w:rsidR="00024982">
        <w:rPr>
          <w:b/>
          <w:bCs/>
          <w:sz w:val="28"/>
          <w:szCs w:val="28"/>
        </w:rPr>
        <w:t xml:space="preserve"> This was a second occurrence.</w:t>
      </w:r>
    </w:p>
    <w:p w:rsidR="001C1D8D" w:rsidRPr="00935E50" w:rsidRDefault="001C1D8D" w:rsidP="001C1D8D">
      <w:pPr>
        <w:ind w:left="1440"/>
        <w:rPr>
          <w:b/>
          <w:bCs/>
          <w:sz w:val="28"/>
          <w:szCs w:val="28"/>
        </w:rPr>
      </w:pP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TREASURERS REPORT:</w:t>
      </w:r>
    </w:p>
    <w:p w:rsidR="001C1D8D" w:rsidRDefault="001C1D8D" w:rsidP="001C1D8D">
      <w:pPr>
        <w:ind w:left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Treasurer Hopper was not available but basic numbers were related to the BOD.</w:t>
      </w:r>
    </w:p>
    <w:p w:rsidR="001C1D8D" w:rsidRDefault="001C1D8D" w:rsidP="001C1D8D">
      <w:pPr>
        <w:rPr>
          <w:b/>
          <w:bCs/>
          <w:sz w:val="28"/>
          <w:szCs w:val="28"/>
        </w:rPr>
      </w:pPr>
    </w:p>
    <w:p w:rsidR="00935E50" w:rsidRDefault="001C1D8D" w:rsidP="001C1D8D">
      <w:pPr>
        <w:rPr>
          <w:b/>
          <w:bCs/>
          <w:sz w:val="28"/>
          <w:szCs w:val="28"/>
        </w:rPr>
      </w:pPr>
      <w:r w:rsidRPr="001C1D8D">
        <w:rPr>
          <w:b/>
          <w:bCs/>
          <w:sz w:val="28"/>
          <w:szCs w:val="28"/>
          <w:u w:val="single"/>
        </w:rPr>
        <w:t>OLD BUSINESS</w:t>
      </w:r>
      <w:r>
        <w:rPr>
          <w:b/>
          <w:bCs/>
          <w:sz w:val="28"/>
          <w:szCs w:val="28"/>
        </w:rPr>
        <w:t>:</w:t>
      </w:r>
    </w:p>
    <w:p w:rsidR="001C1D8D" w:rsidRPr="001C1D8D" w:rsidRDefault="001C1D8D" w:rsidP="001C1D8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There was a slight miscommunication Re </w:t>
      </w:r>
      <w:r w:rsidR="002A0BF2">
        <w:rPr>
          <w:b/>
          <w:bCs/>
          <w:sz w:val="28"/>
          <w:szCs w:val="28"/>
        </w:rPr>
        <w:t>a survey but Louise reported the good news that 70 residents preferred Email contact and relatively few liked “snail mail”.</w:t>
      </w:r>
      <w:r w:rsidR="00024982">
        <w:rPr>
          <w:b/>
          <w:bCs/>
          <w:sz w:val="28"/>
          <w:szCs w:val="28"/>
        </w:rPr>
        <w:t xml:space="preserve"> We could do a survey by email or a written one at the Sept/ meeting.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NEW BUSINESS:</w:t>
      </w:r>
    </w:p>
    <w:p w:rsidR="002A0BF2" w:rsidRDefault="002A0BF2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A Member’s Meeting needs to be planned and scheduled.</w:t>
      </w:r>
    </w:p>
    <w:p w:rsidR="002A0BF2" w:rsidRPr="002A0BF2" w:rsidRDefault="002A0BF2" w:rsidP="002A0BF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MSC to have the meeting on Sunday, September 29</w:t>
      </w:r>
      <w:r w:rsidRPr="002A0BF2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at 2:00PM in         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the </w:t>
      </w:r>
      <w:proofErr w:type="gramStart"/>
      <w:r>
        <w:rPr>
          <w:b/>
          <w:bCs/>
          <w:sz w:val="28"/>
          <w:szCs w:val="28"/>
        </w:rPr>
        <w:t>Park</w:t>
      </w:r>
      <w:proofErr w:type="gramEnd"/>
      <w:r>
        <w:rPr>
          <w:b/>
          <w:bCs/>
          <w:sz w:val="28"/>
          <w:szCs w:val="28"/>
        </w:rPr>
        <w:t xml:space="preserve">. Desserts only, nothing fancy. No major business pending, </w:t>
      </w:r>
    </w:p>
    <w:p w:rsidR="00935E50" w:rsidRPr="00935E50" w:rsidRDefault="00C54C90" w:rsidP="002A0BF2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</w:rPr>
        <w:tab/>
      </w:r>
      <w:r w:rsidR="002A0BF2">
        <w:rPr>
          <w:b/>
          <w:bCs/>
          <w:sz w:val="28"/>
          <w:szCs w:val="28"/>
        </w:rPr>
        <w:t xml:space="preserve">            But satisfies the By Laws and affords the opportunity for members </w:t>
      </w:r>
    </w:p>
    <w:p w:rsidR="00935E50" w:rsidRPr="002A0BF2" w:rsidRDefault="002A0BF2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To ask questions</w:t>
      </w:r>
      <w:r w:rsidR="007F4C71">
        <w:rPr>
          <w:b/>
          <w:bCs/>
          <w:sz w:val="28"/>
          <w:szCs w:val="28"/>
        </w:rPr>
        <w:t>.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024982" w:rsidRDefault="00024982" w:rsidP="00935E50">
      <w:pPr>
        <w:rPr>
          <w:b/>
          <w:bCs/>
          <w:sz w:val="28"/>
          <w:szCs w:val="28"/>
          <w:u w:val="single"/>
        </w:rPr>
      </w:pPr>
    </w:p>
    <w:p w:rsidR="00024982" w:rsidRDefault="00024982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lastRenderedPageBreak/>
        <w:t>SPECIAL ATTENTION:</w:t>
      </w:r>
    </w:p>
    <w:p w:rsidR="00935E50" w:rsidRPr="007444B7" w:rsidRDefault="007444B7" w:rsidP="003662C7">
      <w:pPr>
        <w:ind w:left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 suggestion was received pertaining to </w:t>
      </w:r>
      <w:r w:rsidR="003662C7">
        <w:rPr>
          <w:b/>
          <w:bCs/>
          <w:sz w:val="28"/>
          <w:szCs w:val="28"/>
        </w:rPr>
        <w:t xml:space="preserve">written correspondence                that it also be in in Spanish. In just a few minutes Bobby </w:t>
      </w:r>
      <w:proofErr w:type="spellStart"/>
      <w:r w:rsidR="003662C7">
        <w:rPr>
          <w:b/>
          <w:bCs/>
          <w:sz w:val="28"/>
          <w:szCs w:val="28"/>
        </w:rPr>
        <w:t>Olivio</w:t>
      </w:r>
      <w:proofErr w:type="spellEnd"/>
      <w:r w:rsidR="003662C7">
        <w:rPr>
          <w:b/>
          <w:bCs/>
          <w:sz w:val="28"/>
          <w:szCs w:val="28"/>
        </w:rPr>
        <w:t xml:space="preserve"> was able to duplicate a document in Spanish using Google Translate. With some practi</w:t>
      </w:r>
      <w:r w:rsidR="00024982">
        <w:rPr>
          <w:b/>
          <w:bCs/>
          <w:sz w:val="28"/>
          <w:szCs w:val="28"/>
        </w:rPr>
        <w:t>ce we should be able to put out official correspondence in two languages.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NEXT MEETING:</w:t>
      </w:r>
    </w:p>
    <w:p w:rsidR="00024982" w:rsidRPr="00024982" w:rsidRDefault="00024982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General Member’s Meeting September 29, 2024.</w:t>
      </w:r>
    </w:p>
    <w:p w:rsidR="00C54C90" w:rsidRPr="00935E50" w:rsidRDefault="00C54C9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CLOSE:</w:t>
      </w:r>
    </w:p>
    <w:sectPr w:rsidR="00935E50" w:rsidRPr="00935E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Headings CS)"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D8D"/>
    <w:rsid w:val="00024982"/>
    <w:rsid w:val="00025128"/>
    <w:rsid w:val="00164F38"/>
    <w:rsid w:val="001C1D8D"/>
    <w:rsid w:val="002A0BF2"/>
    <w:rsid w:val="002A57C3"/>
    <w:rsid w:val="003662C7"/>
    <w:rsid w:val="00387AEA"/>
    <w:rsid w:val="003D582F"/>
    <w:rsid w:val="007444B7"/>
    <w:rsid w:val="007F4C71"/>
    <w:rsid w:val="00935E50"/>
    <w:rsid w:val="00AE3827"/>
    <w:rsid w:val="00C54C90"/>
    <w:rsid w:val="00E56BF2"/>
    <w:rsid w:val="00F8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9867C0"/>
  <w15:chartTrackingRefBased/>
  <w15:docId w15:val="{E9CA5E1F-91EC-7B4A-9E32-6B55074E4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3D582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="Times New Roman (Headings CS)"/>
      <w:b/>
      <w:sz w:val="36"/>
    </w:rPr>
  </w:style>
  <w:style w:type="paragraph" w:styleId="EnvelopeReturn">
    <w:name w:val="envelope return"/>
    <w:basedOn w:val="Normal"/>
    <w:uiPriority w:val="99"/>
    <w:semiHidden/>
    <w:unhideWhenUsed/>
    <w:rsid w:val="003D582F"/>
    <w:rPr>
      <w:rFonts w:asciiTheme="majorHAnsi" w:eastAsiaTheme="majorEastAsia" w:hAnsiTheme="majorHAnsi" w:cs="Times New Roman (Headings CS)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EX/Library/Group%20Containers/UBF8T346G9.Office/User%20Content.localized/Templates.localized/BOARD%20MEETING%20AGENDA%2011:12:2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BOARD MEETING AGENDA 11:12:23.dotx</Template>
  <TotalTime>66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1</cp:revision>
  <dcterms:created xsi:type="dcterms:W3CDTF">2024-08-22T21:35:00Z</dcterms:created>
  <dcterms:modified xsi:type="dcterms:W3CDTF">2024-08-23T00:35:00Z</dcterms:modified>
</cp:coreProperties>
</file>