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870EE" w:rsidRPr="00935E50" w:rsidRDefault="00935E50" w:rsidP="00935E50">
      <w:pPr>
        <w:jc w:val="center"/>
        <w:rPr>
          <w:b/>
          <w:bCs/>
          <w:sz w:val="32"/>
          <w:szCs w:val="32"/>
        </w:rPr>
      </w:pPr>
      <w:r w:rsidRPr="00935E50">
        <w:rPr>
          <w:b/>
          <w:bCs/>
          <w:sz w:val="32"/>
          <w:szCs w:val="32"/>
        </w:rPr>
        <w:t xml:space="preserve">OHNA BOARD MEETING </w:t>
      </w:r>
      <w:r w:rsidR="00CE31C7">
        <w:rPr>
          <w:b/>
          <w:bCs/>
          <w:sz w:val="32"/>
          <w:szCs w:val="32"/>
        </w:rPr>
        <w:t>May 15, 2024</w:t>
      </w:r>
    </w:p>
    <w:p w:rsidR="00935E50" w:rsidRPr="00935E50" w:rsidRDefault="00935E50" w:rsidP="00935E50">
      <w:pPr>
        <w:jc w:val="center"/>
        <w:rPr>
          <w:b/>
          <w:bCs/>
          <w:sz w:val="32"/>
          <w:szCs w:val="32"/>
        </w:rPr>
      </w:pPr>
      <w:r w:rsidRPr="00935E50">
        <w:rPr>
          <w:b/>
          <w:bCs/>
          <w:sz w:val="32"/>
          <w:szCs w:val="32"/>
        </w:rPr>
        <w:t>15200 CHARTER OAK.  BARGE’S BEER GARDEN</w:t>
      </w:r>
    </w:p>
    <w:p w:rsidR="00935E50" w:rsidRPr="00935E50" w:rsidRDefault="002A57C3" w:rsidP="00935E50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</w:t>
      </w:r>
      <w:r w:rsidR="00935E50" w:rsidRPr="00935E50">
        <w:rPr>
          <w:b/>
          <w:bCs/>
          <w:sz w:val="32"/>
          <w:szCs w:val="32"/>
        </w:rPr>
        <w:t>AGENDA</w:t>
      </w:r>
      <w:r>
        <w:rPr>
          <w:b/>
          <w:bCs/>
          <w:sz w:val="32"/>
          <w:szCs w:val="32"/>
        </w:rPr>
        <w:t>-</w:t>
      </w:r>
    </w:p>
    <w:p w:rsidR="00935E50" w:rsidRPr="00935E50" w:rsidRDefault="00935E50" w:rsidP="00935E50">
      <w:pPr>
        <w:jc w:val="center"/>
        <w:rPr>
          <w:b/>
          <w:bCs/>
          <w:sz w:val="32"/>
          <w:szCs w:val="32"/>
        </w:rPr>
      </w:pPr>
    </w:p>
    <w:p w:rsid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OPEN:</w:t>
      </w:r>
    </w:p>
    <w:p w:rsidR="00CE31C7" w:rsidRDefault="00CE31C7" w:rsidP="00935E50">
      <w:pPr>
        <w:rPr>
          <w:b/>
          <w:bCs/>
          <w:sz w:val="28"/>
          <w:szCs w:val="28"/>
          <w:u w:val="single"/>
        </w:rPr>
      </w:pPr>
    </w:p>
    <w:p w:rsidR="00CE31C7" w:rsidRPr="00935E50" w:rsidRDefault="00CE31C7" w:rsidP="00935E50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MINUTES 4-17-24</w:t>
      </w:r>
    </w:p>
    <w:p w:rsidR="00935E50" w:rsidRPr="00935E50" w:rsidRDefault="00935E50" w:rsidP="00935E50">
      <w:pPr>
        <w:rPr>
          <w:b/>
          <w:bCs/>
          <w:sz w:val="28"/>
          <w:szCs w:val="28"/>
        </w:rPr>
      </w:pPr>
    </w:p>
    <w:p w:rsidR="00935E50" w:rsidRPr="00935E50" w:rsidRDefault="00935E50" w:rsidP="00935E50">
      <w:pPr>
        <w:rPr>
          <w:b/>
          <w:bCs/>
          <w:sz w:val="28"/>
          <w:szCs w:val="28"/>
        </w:rPr>
      </w:pPr>
      <w:r w:rsidRPr="00935E50">
        <w:rPr>
          <w:b/>
          <w:bCs/>
          <w:sz w:val="28"/>
          <w:szCs w:val="28"/>
          <w:u w:val="single"/>
        </w:rPr>
        <w:t>MEMBER’S QUORUM PRESENT:</w:t>
      </w:r>
      <w:r w:rsidRPr="00935E50">
        <w:rPr>
          <w:b/>
          <w:bCs/>
          <w:sz w:val="28"/>
          <w:szCs w:val="28"/>
        </w:rPr>
        <w:t xml:space="preserve"> BARGE, BROWN, GUTIERREZ, HAYASHI, HOPPER, IREDELL, JAMISON, KINCAID, </w:t>
      </w:r>
      <w:proofErr w:type="spellStart"/>
      <w:r w:rsidRPr="00935E50">
        <w:rPr>
          <w:b/>
          <w:bCs/>
          <w:sz w:val="28"/>
          <w:szCs w:val="28"/>
        </w:rPr>
        <w:t>McLOUGHLIN</w:t>
      </w:r>
      <w:proofErr w:type="spellEnd"/>
      <w:r w:rsidRPr="00935E50">
        <w:rPr>
          <w:b/>
          <w:bCs/>
          <w:sz w:val="28"/>
          <w:szCs w:val="28"/>
        </w:rPr>
        <w:t>, OLIVIO, ROUCH</w:t>
      </w:r>
      <w:r w:rsidR="00C54C90">
        <w:rPr>
          <w:b/>
          <w:bCs/>
          <w:sz w:val="28"/>
          <w:szCs w:val="28"/>
        </w:rPr>
        <w:t>.</w:t>
      </w:r>
    </w:p>
    <w:p w:rsidR="00935E50" w:rsidRPr="00935E50" w:rsidRDefault="00935E50" w:rsidP="00935E50">
      <w:pPr>
        <w:rPr>
          <w:b/>
          <w:bCs/>
          <w:sz w:val="28"/>
          <w:szCs w:val="28"/>
        </w:rPr>
      </w:pPr>
    </w:p>
    <w:p w:rsidR="00C030A8" w:rsidRDefault="00935E50" w:rsidP="00935E50">
      <w:pPr>
        <w:rPr>
          <w:b/>
          <w:bCs/>
          <w:sz w:val="28"/>
          <w:szCs w:val="28"/>
        </w:rPr>
      </w:pPr>
      <w:r w:rsidRPr="00935E50">
        <w:rPr>
          <w:b/>
          <w:bCs/>
          <w:sz w:val="28"/>
          <w:szCs w:val="28"/>
          <w:u w:val="single"/>
        </w:rPr>
        <w:t>PRESIDENTS COMMENTS</w:t>
      </w:r>
      <w:r w:rsidRPr="00935E50">
        <w:rPr>
          <w:b/>
          <w:bCs/>
          <w:sz w:val="28"/>
          <w:szCs w:val="28"/>
        </w:rPr>
        <w:t>:</w:t>
      </w:r>
      <w:r w:rsidR="00C030A8" w:rsidRPr="00C030A8">
        <w:rPr>
          <w:b/>
          <w:bCs/>
          <w:sz w:val="28"/>
          <w:szCs w:val="28"/>
        </w:rPr>
        <w:t xml:space="preserve"> </w:t>
      </w:r>
    </w:p>
    <w:p w:rsidR="00935E50" w:rsidRDefault="00C030A8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>Discipline during meetings.</w:t>
      </w:r>
    </w:p>
    <w:p w:rsidR="00935E50" w:rsidRDefault="00CE31C7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Dave Hopper volunteer work.</w:t>
      </w:r>
    </w:p>
    <w:p w:rsidR="00935E50" w:rsidRPr="00935E50" w:rsidRDefault="00CE31C7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CSA 45 Committee mtg pending</w:t>
      </w:r>
      <w:r w:rsidR="00C030A8">
        <w:rPr>
          <w:b/>
          <w:bCs/>
          <w:sz w:val="28"/>
          <w:szCs w:val="28"/>
        </w:rPr>
        <w:t>.</w:t>
      </w:r>
    </w:p>
    <w:p w:rsid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TREASURERS REPORT:</w:t>
      </w:r>
    </w:p>
    <w:p w:rsidR="00935E50" w:rsidRPr="00CE31C7" w:rsidRDefault="00CE31C7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Insurance cost increase.</w:t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NEW BUSINESS:</w:t>
      </w:r>
    </w:p>
    <w:p w:rsidR="00C54C90" w:rsidRPr="00C54C90" w:rsidRDefault="00C54C90" w:rsidP="00CE31C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OLD BUSINESS:</w:t>
      </w:r>
    </w:p>
    <w:p w:rsidR="00CE31C7" w:rsidRPr="00CE31C7" w:rsidRDefault="00CE31C7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 xml:space="preserve">Gabriel </w:t>
      </w:r>
      <w:proofErr w:type="gramStart"/>
      <w:r>
        <w:rPr>
          <w:b/>
          <w:bCs/>
          <w:sz w:val="28"/>
          <w:szCs w:val="28"/>
        </w:rPr>
        <w:t>work</w:t>
      </w:r>
      <w:proofErr w:type="gramEnd"/>
      <w:r>
        <w:rPr>
          <w:b/>
          <w:bCs/>
          <w:sz w:val="28"/>
          <w:szCs w:val="28"/>
        </w:rPr>
        <w:t xml:space="preserve"> upper Charter.</w:t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SPECIAL ATTENTION:</w:t>
      </w:r>
    </w:p>
    <w:p w:rsidR="00935E50" w:rsidRPr="00CE31C7" w:rsidRDefault="00CE31C7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June 30</w:t>
      </w:r>
      <w:r w:rsidRPr="00CE31C7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 xml:space="preserve"> </w:t>
      </w:r>
      <w:r w:rsidR="00C030A8">
        <w:rPr>
          <w:b/>
          <w:bCs/>
          <w:sz w:val="28"/>
          <w:szCs w:val="28"/>
        </w:rPr>
        <w:t>meeting/picnic planning Committee.</w:t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GENERAL COMMENTS:</w:t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NEXT MEETING:</w:t>
      </w:r>
    </w:p>
    <w:p w:rsidR="00C54C90" w:rsidRPr="00C030A8" w:rsidRDefault="00C030A8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June 19, 2024</w:t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CLOSE:</w:t>
      </w:r>
    </w:p>
    <w:sectPr w:rsidR="00935E50" w:rsidRPr="00935E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 (Headings CS)"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9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1C7"/>
    <w:rsid w:val="00025128"/>
    <w:rsid w:val="002A57C3"/>
    <w:rsid w:val="00387AEA"/>
    <w:rsid w:val="003D582F"/>
    <w:rsid w:val="00935E50"/>
    <w:rsid w:val="00AE3827"/>
    <w:rsid w:val="00C030A8"/>
    <w:rsid w:val="00C54C90"/>
    <w:rsid w:val="00CE31C7"/>
    <w:rsid w:val="00E56BF2"/>
    <w:rsid w:val="00EA6435"/>
    <w:rsid w:val="00F8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FA3916"/>
  <w15:chartTrackingRefBased/>
  <w15:docId w15:val="{3F276A17-0B4B-3948-9E91-CDDB52D0A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3D582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="Times New Roman (Headings CS)"/>
      <w:b/>
      <w:sz w:val="36"/>
    </w:rPr>
  </w:style>
  <w:style w:type="paragraph" w:styleId="EnvelopeReturn">
    <w:name w:val="envelope return"/>
    <w:basedOn w:val="Normal"/>
    <w:uiPriority w:val="99"/>
    <w:semiHidden/>
    <w:unhideWhenUsed/>
    <w:rsid w:val="003D582F"/>
    <w:rPr>
      <w:rFonts w:asciiTheme="majorHAnsi" w:eastAsiaTheme="majorEastAsia" w:hAnsiTheme="majorHAnsi" w:cs="Times New Roman (Headings CS)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LEX/Library/Group%20Containers/UBF8T346G9.Office/User%20Content.localized/Templates.localized/BOARD%20MEETING%20AGENDA%2011:12:23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BOARD MEETING AGENDA 11:12:23.dotx</Template>
  <TotalTime>15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1</cp:revision>
  <dcterms:created xsi:type="dcterms:W3CDTF">2024-05-10T17:54:00Z</dcterms:created>
  <dcterms:modified xsi:type="dcterms:W3CDTF">2024-05-10T18:09:00Z</dcterms:modified>
</cp:coreProperties>
</file>