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870EE" w:rsidRPr="00935E50" w:rsidRDefault="00935E50" w:rsidP="00935E50">
      <w:pPr>
        <w:jc w:val="center"/>
        <w:rPr>
          <w:b/>
          <w:bCs/>
          <w:sz w:val="32"/>
          <w:szCs w:val="32"/>
        </w:rPr>
      </w:pPr>
      <w:r w:rsidRPr="00935E50">
        <w:rPr>
          <w:b/>
          <w:bCs/>
          <w:sz w:val="32"/>
          <w:szCs w:val="32"/>
        </w:rPr>
        <w:t xml:space="preserve">OHNA BOARD MEETING </w:t>
      </w:r>
      <w:r w:rsidR="003E1C82">
        <w:rPr>
          <w:b/>
          <w:bCs/>
          <w:sz w:val="32"/>
          <w:szCs w:val="32"/>
        </w:rPr>
        <w:t>FEBRUARY 21, 2024</w:t>
      </w:r>
    </w:p>
    <w:p w:rsidR="00935E50" w:rsidRPr="00935E50" w:rsidRDefault="00935E50" w:rsidP="00935E50">
      <w:pPr>
        <w:jc w:val="center"/>
        <w:rPr>
          <w:b/>
          <w:bCs/>
          <w:sz w:val="32"/>
          <w:szCs w:val="32"/>
        </w:rPr>
      </w:pPr>
      <w:r w:rsidRPr="00935E50">
        <w:rPr>
          <w:b/>
          <w:bCs/>
          <w:sz w:val="32"/>
          <w:szCs w:val="32"/>
        </w:rPr>
        <w:t xml:space="preserve">15200 CHARTER </w:t>
      </w:r>
      <w:proofErr w:type="gramStart"/>
      <w:r w:rsidRPr="00935E50">
        <w:rPr>
          <w:b/>
          <w:bCs/>
          <w:sz w:val="32"/>
          <w:szCs w:val="32"/>
        </w:rPr>
        <w:t>OAK</w:t>
      </w:r>
      <w:r w:rsidR="003E1C82">
        <w:rPr>
          <w:b/>
          <w:bCs/>
          <w:sz w:val="32"/>
          <w:szCs w:val="32"/>
        </w:rPr>
        <w:t>,</w:t>
      </w:r>
      <w:r w:rsidRPr="00935E50">
        <w:rPr>
          <w:b/>
          <w:bCs/>
          <w:sz w:val="32"/>
          <w:szCs w:val="32"/>
        </w:rPr>
        <w:t xml:space="preserve">  BARGE’S</w:t>
      </w:r>
      <w:proofErr w:type="gramEnd"/>
      <w:r w:rsidRPr="00935E50">
        <w:rPr>
          <w:b/>
          <w:bCs/>
          <w:sz w:val="32"/>
          <w:szCs w:val="32"/>
        </w:rPr>
        <w:t xml:space="preserve"> BEER GARDEN</w:t>
      </w:r>
    </w:p>
    <w:p w:rsidR="00935E50" w:rsidRPr="00935E50" w:rsidRDefault="00935E50" w:rsidP="00935E50">
      <w:pPr>
        <w:jc w:val="center"/>
        <w:rPr>
          <w:b/>
          <w:bCs/>
          <w:sz w:val="32"/>
          <w:szCs w:val="32"/>
        </w:rPr>
      </w:pPr>
      <w:r w:rsidRPr="00935E50">
        <w:rPr>
          <w:b/>
          <w:bCs/>
          <w:sz w:val="32"/>
          <w:szCs w:val="32"/>
        </w:rPr>
        <w:t>AGENDA</w:t>
      </w:r>
    </w:p>
    <w:p w:rsidR="00935E50" w:rsidRPr="00935E50" w:rsidRDefault="00935E50" w:rsidP="00935E50">
      <w:pPr>
        <w:jc w:val="center"/>
        <w:rPr>
          <w:b/>
          <w:bCs/>
          <w:sz w:val="32"/>
          <w:szCs w:val="32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OPEN:</w:t>
      </w:r>
    </w:p>
    <w:p w:rsidR="00935E50" w:rsidRPr="00935E50" w:rsidRDefault="00935E50" w:rsidP="00935E50">
      <w:pPr>
        <w:rPr>
          <w:b/>
          <w:bCs/>
          <w:sz w:val="28"/>
          <w:szCs w:val="28"/>
        </w:rPr>
      </w:pPr>
    </w:p>
    <w:p w:rsidR="00935E50" w:rsidRPr="00935E50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MEMBER’S QUORUM PRESENT:</w:t>
      </w:r>
      <w:r w:rsidRPr="00935E50">
        <w:rPr>
          <w:b/>
          <w:bCs/>
          <w:sz w:val="28"/>
          <w:szCs w:val="28"/>
        </w:rPr>
        <w:t xml:space="preserve"> BARGE, BROWN, GUTIERREZ, HAYASHI, HOPPER, IREDELL, JAMISON, KINCAID, </w:t>
      </w:r>
      <w:proofErr w:type="spellStart"/>
      <w:r w:rsidRPr="00935E50">
        <w:rPr>
          <w:b/>
          <w:bCs/>
          <w:sz w:val="28"/>
          <w:szCs w:val="28"/>
        </w:rPr>
        <w:t>McLOUGHLIN</w:t>
      </w:r>
      <w:proofErr w:type="spellEnd"/>
      <w:r w:rsidRPr="00935E50">
        <w:rPr>
          <w:b/>
          <w:bCs/>
          <w:sz w:val="28"/>
          <w:szCs w:val="28"/>
        </w:rPr>
        <w:t>, OLIVIO, ROUCH</w:t>
      </w:r>
      <w:r w:rsidR="00C54C90">
        <w:rPr>
          <w:b/>
          <w:bCs/>
          <w:sz w:val="28"/>
          <w:szCs w:val="28"/>
        </w:rPr>
        <w:t>.</w:t>
      </w:r>
    </w:p>
    <w:p w:rsidR="00935E50" w:rsidRPr="00935E50" w:rsidRDefault="00935E50" w:rsidP="00935E50">
      <w:pPr>
        <w:rPr>
          <w:b/>
          <w:bCs/>
          <w:sz w:val="28"/>
          <w:szCs w:val="28"/>
        </w:rPr>
      </w:pPr>
    </w:p>
    <w:p w:rsidR="00935E50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PRESIDENTS COMMENTS</w:t>
      </w:r>
      <w:r w:rsidRPr="00935E50">
        <w:rPr>
          <w:b/>
          <w:bCs/>
          <w:sz w:val="28"/>
          <w:szCs w:val="28"/>
        </w:rPr>
        <w:t>:</w:t>
      </w:r>
    </w:p>
    <w:p w:rsidR="00935E50" w:rsidRDefault="00262BF7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AD7058">
        <w:rPr>
          <w:b/>
          <w:bCs/>
          <w:sz w:val="28"/>
          <w:szCs w:val="28"/>
        </w:rPr>
        <w:t>Email security</w:t>
      </w:r>
      <w:r w:rsidR="001B480C">
        <w:rPr>
          <w:b/>
          <w:bCs/>
          <w:sz w:val="28"/>
          <w:szCs w:val="28"/>
        </w:rPr>
        <w:t>/spoofing</w:t>
      </w:r>
      <w:r w:rsidR="009861AB">
        <w:rPr>
          <w:b/>
          <w:bCs/>
          <w:sz w:val="28"/>
          <w:szCs w:val="28"/>
        </w:rPr>
        <w:t>/</w:t>
      </w:r>
      <w:proofErr w:type="spellStart"/>
      <w:r w:rsidR="009861AB">
        <w:rPr>
          <w:b/>
          <w:bCs/>
          <w:sz w:val="28"/>
          <w:szCs w:val="28"/>
        </w:rPr>
        <w:t>gmail</w:t>
      </w:r>
      <w:proofErr w:type="spellEnd"/>
    </w:p>
    <w:p w:rsidR="005121CB" w:rsidRPr="00935E50" w:rsidRDefault="005121CB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Board members emails removed from website (except for Ax) 2/1/24</w:t>
      </w:r>
    </w:p>
    <w:p w:rsidR="00935E50" w:rsidRPr="00935E50" w:rsidRDefault="009861AB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Signs?</w:t>
      </w:r>
    </w:p>
    <w:p w:rsid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TREASURERS REPORT:</w:t>
      </w:r>
    </w:p>
    <w:p w:rsidR="00E06B18" w:rsidRDefault="00E06B18" w:rsidP="00935E50">
      <w:pPr>
        <w:rPr>
          <w:b/>
          <w:bCs/>
          <w:sz w:val="28"/>
          <w:szCs w:val="28"/>
          <w:u w:val="single"/>
        </w:rPr>
      </w:pPr>
    </w:p>
    <w:p w:rsidR="00E06B18" w:rsidRPr="00E06B18" w:rsidRDefault="00E06B18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COMMUNICATIONS REPORT: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NEW BUSINESS:</w:t>
      </w:r>
    </w:p>
    <w:p w:rsidR="00C54C90" w:rsidRPr="00C54C90" w:rsidRDefault="00C54C90" w:rsidP="003E1C8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3E1C82">
        <w:rPr>
          <w:b/>
          <w:bCs/>
          <w:sz w:val="28"/>
          <w:szCs w:val="28"/>
        </w:rPr>
        <w:t xml:space="preserve">CSA 45/Goats </w:t>
      </w:r>
    </w:p>
    <w:p w:rsidR="00935E50" w:rsidRDefault="001B480C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Fundraiser</w:t>
      </w:r>
    </w:p>
    <w:p w:rsidR="00945E91" w:rsidRDefault="00945E91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Meeting improvements</w:t>
      </w:r>
    </w:p>
    <w:p w:rsidR="00945E91" w:rsidRDefault="00945E91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Succulent Garden CO/OH Dr. N/W?</w:t>
      </w:r>
    </w:p>
    <w:p w:rsidR="00AE5E66" w:rsidRPr="001B480C" w:rsidRDefault="00AE5E66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OLD BUSINESS:</w:t>
      </w:r>
    </w:p>
    <w:p w:rsidR="00935E50" w:rsidRPr="003E1C82" w:rsidRDefault="003E1C82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Secretary?</w:t>
      </w:r>
    </w:p>
    <w:p w:rsidR="00935E50" w:rsidRPr="003E1C82" w:rsidRDefault="003E1C82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Tree trimming: Eucalyptus/ Charter; various locations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SPECIAL ATTENTION:</w:t>
      </w:r>
    </w:p>
    <w:p w:rsidR="00935E50" w:rsidRPr="003E1C82" w:rsidRDefault="003E1C82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Storm damage?</w:t>
      </w:r>
      <w:r w:rsidR="009861AB">
        <w:rPr>
          <w:b/>
          <w:bCs/>
          <w:sz w:val="28"/>
          <w:szCs w:val="28"/>
        </w:rPr>
        <w:t xml:space="preserve"> 1 Oak/drains ok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GENERAL COMMENTS: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3E1C82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NEXT MEETING:</w:t>
      </w:r>
      <w:r w:rsidR="003E1C82">
        <w:rPr>
          <w:b/>
          <w:bCs/>
          <w:sz w:val="28"/>
          <w:szCs w:val="28"/>
        </w:rPr>
        <w:t xml:space="preserve">   March 21, 2024</w:t>
      </w:r>
    </w:p>
    <w:p w:rsidR="00C54C90" w:rsidRPr="00935E50" w:rsidRDefault="00C54C9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CLOSE:</w:t>
      </w:r>
    </w:p>
    <w:sectPr w:rsidR="00935E50" w:rsidRPr="00935E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Headings CS)"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C82"/>
    <w:rsid w:val="00025128"/>
    <w:rsid w:val="001B480C"/>
    <w:rsid w:val="00262BF7"/>
    <w:rsid w:val="003D582F"/>
    <w:rsid w:val="003E1C82"/>
    <w:rsid w:val="005121CB"/>
    <w:rsid w:val="00935E50"/>
    <w:rsid w:val="00945E91"/>
    <w:rsid w:val="009861AB"/>
    <w:rsid w:val="00AD7058"/>
    <w:rsid w:val="00AE3827"/>
    <w:rsid w:val="00AE5E66"/>
    <w:rsid w:val="00C54C90"/>
    <w:rsid w:val="00E06B18"/>
    <w:rsid w:val="00E56BF2"/>
    <w:rsid w:val="00E7284B"/>
    <w:rsid w:val="00F8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7D81C8"/>
  <w15:chartTrackingRefBased/>
  <w15:docId w15:val="{5B935134-8A75-2E4F-835D-0B2963A16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3D582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="Times New Roman (Headings CS)"/>
      <w:b/>
      <w:sz w:val="36"/>
    </w:rPr>
  </w:style>
  <w:style w:type="paragraph" w:styleId="EnvelopeReturn">
    <w:name w:val="envelope return"/>
    <w:basedOn w:val="Normal"/>
    <w:uiPriority w:val="99"/>
    <w:semiHidden/>
    <w:unhideWhenUsed/>
    <w:rsid w:val="003D582F"/>
    <w:rPr>
      <w:rFonts w:asciiTheme="majorHAnsi" w:eastAsiaTheme="majorEastAsia" w:hAnsiTheme="majorHAnsi" w:cs="Times New Roman (Headings CS)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EX/Library/Group%20Containers/UBF8T346G9.Office/User%20Content.localized/Templates.localized/BOARD%20MEETING%20AGEND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BOARD MEETING AGENDA.dotx</Template>
  <TotalTime>10</TotalTime>
  <Pages>2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6</cp:revision>
  <dcterms:created xsi:type="dcterms:W3CDTF">2024-02-03T19:23:00Z</dcterms:created>
  <dcterms:modified xsi:type="dcterms:W3CDTF">2024-02-07T03:57:00Z</dcterms:modified>
</cp:coreProperties>
</file>