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870EE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>OHNA BOARD MEETING NOVEMBER 12, 2023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>15200 CHARTER OAK.  BARGE’S BEER GARDEN</w:t>
      </w:r>
    </w:p>
    <w:p w:rsidR="00935E50" w:rsidRPr="00935E50" w:rsidRDefault="002A57C3" w:rsidP="00935E5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</w:t>
      </w:r>
      <w:r w:rsidR="00935E50" w:rsidRPr="00935E50">
        <w:rPr>
          <w:b/>
          <w:bCs/>
          <w:sz w:val="32"/>
          <w:szCs w:val="32"/>
        </w:rPr>
        <w:t>AGENDA</w:t>
      </w:r>
      <w:r>
        <w:rPr>
          <w:b/>
          <w:bCs/>
          <w:sz w:val="32"/>
          <w:szCs w:val="32"/>
        </w:rPr>
        <w:t>-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OPEN: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P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MEMBER’S QUORUM PRESENT:</w:t>
      </w:r>
      <w:r w:rsidRPr="00935E50">
        <w:rPr>
          <w:b/>
          <w:bCs/>
          <w:sz w:val="28"/>
          <w:szCs w:val="28"/>
        </w:rPr>
        <w:t xml:space="preserve"> BARGE, BROWN, GUTIERREZ, HAYASHI, HOPPER, IREDELL, JAMISON, KINCAID, </w:t>
      </w:r>
      <w:proofErr w:type="spellStart"/>
      <w:r w:rsidRPr="00935E50">
        <w:rPr>
          <w:b/>
          <w:bCs/>
          <w:sz w:val="28"/>
          <w:szCs w:val="28"/>
        </w:rPr>
        <w:t>McLOUGHLIN</w:t>
      </w:r>
      <w:proofErr w:type="spellEnd"/>
      <w:r w:rsidRPr="00935E50">
        <w:rPr>
          <w:b/>
          <w:bCs/>
          <w:sz w:val="28"/>
          <w:szCs w:val="28"/>
        </w:rPr>
        <w:t>, OLIVIO, ROUCH</w:t>
      </w:r>
      <w:r w:rsidR="00C54C90">
        <w:rPr>
          <w:b/>
          <w:bCs/>
          <w:sz w:val="28"/>
          <w:szCs w:val="28"/>
        </w:rPr>
        <w:t>.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PRESIDENTS COMMENTS</w:t>
      </w:r>
      <w:r w:rsidRPr="00935E50">
        <w:rPr>
          <w:b/>
          <w:bCs/>
          <w:sz w:val="28"/>
          <w:szCs w:val="28"/>
        </w:rPr>
        <w:t>:</w:t>
      </w:r>
    </w:p>
    <w:p w:rsidR="00935E50" w:rsidRPr="00113634" w:rsidRDefault="00113634" w:rsidP="00935E50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13634">
        <w:rPr>
          <w:b/>
          <w:bCs/>
          <w:sz w:val="28"/>
          <w:szCs w:val="28"/>
        </w:rPr>
        <w:t>TBA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TREASURERS REPORT:</w:t>
      </w:r>
    </w:p>
    <w:p w:rsidR="00935E50" w:rsidRPr="0067016A" w:rsidRDefault="0067016A" w:rsidP="00935E50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7016A">
        <w:rPr>
          <w:b/>
          <w:bCs/>
          <w:sz w:val="28"/>
          <w:szCs w:val="28"/>
        </w:rPr>
        <w:t xml:space="preserve">See </w:t>
      </w:r>
      <w:r w:rsidR="00301320">
        <w:rPr>
          <w:b/>
          <w:bCs/>
          <w:sz w:val="28"/>
          <w:szCs w:val="28"/>
        </w:rPr>
        <w:t>reverse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NEW BUSINESS:</w:t>
      </w:r>
    </w:p>
    <w:p w:rsidR="00935E50" w:rsidRDefault="00C54C90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Election of officers by newly elected Directors:</w:t>
      </w:r>
    </w:p>
    <w:p w:rsidR="00C54C90" w:rsidRDefault="00C54C90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President:</w:t>
      </w:r>
    </w:p>
    <w:p w:rsidR="00C54C90" w:rsidRDefault="00C54C90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Vice President:</w:t>
      </w:r>
    </w:p>
    <w:p w:rsidR="00C54C90" w:rsidRDefault="00C54C90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Secretary:</w:t>
      </w:r>
    </w:p>
    <w:p w:rsidR="00C54C90" w:rsidRPr="00C54C90" w:rsidRDefault="00C54C90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Treasurer: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OLD BUSINESS:</w:t>
      </w:r>
    </w:p>
    <w:p w:rsidR="00935E50" w:rsidRPr="00113634" w:rsidRDefault="00113634" w:rsidP="00935E50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 w:rsidRPr="00113634">
        <w:rPr>
          <w:b/>
          <w:bCs/>
          <w:sz w:val="28"/>
          <w:szCs w:val="28"/>
        </w:rPr>
        <w:t>Weed abatement</w:t>
      </w:r>
      <w:r w:rsidR="00301320">
        <w:rPr>
          <w:b/>
          <w:bCs/>
          <w:sz w:val="28"/>
          <w:szCs w:val="28"/>
        </w:rPr>
        <w:t>: Cal Fire here week of 11/27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SPECIAL ATTENTION: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GENERAL COMMENTS: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NEXT MEETING:</w:t>
      </w:r>
    </w:p>
    <w:p w:rsidR="00113634" w:rsidRPr="00113634" w:rsidRDefault="00113634" w:rsidP="00935E50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C54C90" w:rsidRPr="00935E50" w:rsidRDefault="00C54C9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CLOSE:</w:t>
      </w:r>
    </w:p>
    <w:sectPr w:rsidR="00935E50" w:rsidRPr="00935E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9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66E"/>
    <w:rsid w:val="00025128"/>
    <w:rsid w:val="00080938"/>
    <w:rsid w:val="00113634"/>
    <w:rsid w:val="001F066E"/>
    <w:rsid w:val="002A57C3"/>
    <w:rsid w:val="00301320"/>
    <w:rsid w:val="00387AEA"/>
    <w:rsid w:val="003D582F"/>
    <w:rsid w:val="0067016A"/>
    <w:rsid w:val="00935E50"/>
    <w:rsid w:val="00AE3827"/>
    <w:rsid w:val="00BF53A5"/>
    <w:rsid w:val="00C54C90"/>
    <w:rsid w:val="00E56BF2"/>
    <w:rsid w:val="00F8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80BF24"/>
  <w15:chartTrackingRefBased/>
  <w15:docId w15:val="{66AA2106-2459-F841-B43A-C45637578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D582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="Times New Roman (Headings CS)"/>
      <w:b/>
      <w:sz w:val="36"/>
    </w:rPr>
  </w:style>
  <w:style w:type="paragraph" w:styleId="EnvelopeReturn">
    <w:name w:val="envelope return"/>
    <w:basedOn w:val="Normal"/>
    <w:uiPriority w:val="99"/>
    <w:semiHidden/>
    <w:unhideWhenUsed/>
    <w:rsid w:val="003D582F"/>
    <w:rPr>
      <w:rFonts w:asciiTheme="majorHAnsi" w:eastAsiaTheme="majorEastAsia" w:hAnsiTheme="majorHAnsi" w:cs="Times New Roman (Headings CS)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X/Library/Group%20Containers/UBF8T346G9.Office/User%20Content.localized/Templates.localized/BOARD%20MEETING%20AGENDA%2011:12:2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BOARD MEETING AGENDA 11:12:23.dotx</Template>
  <TotalTime>9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3</cp:revision>
  <cp:lastPrinted>2023-11-11T17:47:00Z</cp:lastPrinted>
  <dcterms:created xsi:type="dcterms:W3CDTF">2023-10-29T17:15:00Z</dcterms:created>
  <dcterms:modified xsi:type="dcterms:W3CDTF">2023-11-11T17:51:00Z</dcterms:modified>
</cp:coreProperties>
</file>