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tbl>
      <w:tblPr>
        <w:tblStyle w:val="TableGrid"/>
        <w:tblW w:w="596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32"/>
      </w:tblGrid>
      <w:tr w:rsidR="00D15EDC" w14:paraId="6E84809E" w14:textId="77777777" w:rsidTr="00CE5C0A">
        <w:trPr>
          <w:trHeight w:val="8874"/>
        </w:trPr>
        <w:tc>
          <w:tcPr>
            <w:tcW w:w="7989" w:type="dxa"/>
          </w:tcPr>
          <w:p w14:paraId="07E4ABFC" w14:textId="1CDFDDA8" w:rsidR="00CE5C0A" w:rsidRPr="00CE5C0A" w:rsidRDefault="00CE5C0A" w:rsidP="00CE5C0A">
            <w:pPr>
              <w:pStyle w:val="Heading1"/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>Oak Hills</w:t>
            </w:r>
          </w:p>
          <w:p w14:paraId="6AA69EB6" w14:textId="77777777" w:rsidR="00D15EDC" w:rsidRDefault="00CE5C0A" w:rsidP="00592FCD">
            <w:pPr>
              <w:pStyle w:val="Heading1"/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>Neighborhood</w:t>
            </w:r>
          </w:p>
          <w:p w14:paraId="7FB63378" w14:textId="66CD0A0B" w:rsidR="00AC407C" w:rsidRPr="00EE7E62" w:rsidRDefault="00CE5C0A" w:rsidP="00CE5C0A">
            <w:pPr>
              <w:jc w:val="center"/>
              <w:rPr>
                <w:b/>
                <w:color w:val="1C6194" w:themeColor="accent6" w:themeShade="BF"/>
                <w:sz w:val="96"/>
                <w:szCs w:val="96"/>
              </w:rPr>
            </w:pPr>
            <w:r w:rsidRPr="00EE7E62">
              <w:rPr>
                <w:b/>
                <w:color w:val="1C6194" w:themeColor="accent6" w:themeShade="BF"/>
                <w:sz w:val="96"/>
                <w:szCs w:val="96"/>
              </w:rPr>
              <w:t>A</w:t>
            </w:r>
            <w:r w:rsidR="00EE7E62" w:rsidRPr="00EE7E62">
              <w:rPr>
                <w:b/>
                <w:color w:val="1C6194" w:themeColor="accent6" w:themeShade="BF"/>
                <w:sz w:val="96"/>
                <w:szCs w:val="96"/>
              </w:rPr>
              <w:t>ssociation</w:t>
            </w:r>
          </w:p>
          <w:p w14:paraId="13C4C0E8" w14:textId="36D40AFC" w:rsidR="00CE5C0A" w:rsidRPr="00040623" w:rsidRDefault="00CE5C0A" w:rsidP="00CE5C0A">
            <w:pPr>
              <w:jc w:val="center"/>
              <w:rPr>
                <w:b/>
                <w:sz w:val="96"/>
                <w:szCs w:val="96"/>
              </w:rPr>
            </w:pPr>
            <w:r w:rsidRPr="00040623">
              <w:rPr>
                <w:b/>
                <w:sz w:val="96"/>
                <w:szCs w:val="96"/>
              </w:rPr>
              <w:t>BBQ</w:t>
            </w:r>
          </w:p>
          <w:p w14:paraId="3C2B91C8" w14:textId="77777777" w:rsidR="00D15EDC" w:rsidRDefault="00CE5C0A" w:rsidP="00186DA2">
            <w:pPr>
              <w:pStyle w:val="Heading3"/>
            </w:pPr>
            <w:r>
              <w:t>SEPTEMBER  15</w:t>
            </w:r>
            <w:r w:rsidRPr="00CE5C0A">
              <w:rPr>
                <w:vertAlign w:val="superscript"/>
              </w:rPr>
              <w:t>th</w:t>
            </w:r>
            <w:r>
              <w:t>, Saturday</w:t>
            </w:r>
            <w:r w:rsidR="00D15EDC">
              <w:t xml:space="preserve"> at </w:t>
            </w:r>
            <w:r>
              <w:t>11:00 am</w:t>
            </w:r>
          </w:p>
        </w:tc>
        <w:bookmarkStart w:id="0" w:name="_GoBack"/>
        <w:bookmarkEnd w:id="0"/>
      </w:tr>
      <w:tr w:rsidR="00D15EDC" w14:paraId="12E266C1" w14:textId="77777777" w:rsidTr="00CE5C0A">
        <w:trPr>
          <w:trHeight w:val="1280"/>
        </w:trPr>
        <w:tc>
          <w:tcPr>
            <w:tcW w:w="7989" w:type="dxa"/>
          </w:tcPr>
          <w:p w14:paraId="25681FBE" w14:textId="0CD620F5" w:rsidR="00863C07" w:rsidRDefault="00045B91" w:rsidP="00CE5C0A">
            <w:pPr>
              <w:pStyle w:val="Location"/>
              <w:jc w:val="center"/>
            </w:pPr>
            <w:r>
              <w:t>NEW IMPROVING “</w:t>
            </w:r>
            <w:r w:rsidR="00CE5C0A">
              <w:t>LITTLE ACORN PARK</w:t>
            </w:r>
            <w:r>
              <w:t>”</w:t>
            </w:r>
          </w:p>
          <w:p w14:paraId="7EDE9F05" w14:textId="184763BB" w:rsidR="00CE5C0A" w:rsidRDefault="00CE5C0A" w:rsidP="00CE5C0A">
            <w:pPr>
              <w:pStyle w:val="Location"/>
              <w:jc w:val="center"/>
            </w:pPr>
            <w:r>
              <w:t xml:space="preserve"> </w:t>
            </w:r>
            <w:r w:rsidR="00863C07">
              <w:t>G</w:t>
            </w:r>
            <w:r>
              <w:t>ames for kids</w:t>
            </w:r>
            <w:r w:rsidR="00863C07">
              <w:t xml:space="preserve">, </w:t>
            </w:r>
            <w:r w:rsidR="00045B91">
              <w:t xml:space="preserve">Fun for all </w:t>
            </w:r>
          </w:p>
          <w:p w14:paraId="05C9AF70" w14:textId="55D841A9" w:rsidR="00793DC6" w:rsidRDefault="00793DC6" w:rsidP="00CE5C0A">
            <w:pPr>
              <w:pStyle w:val="Location"/>
              <w:jc w:val="center"/>
            </w:pPr>
            <w:r>
              <w:t>50/50 RAFFLE</w:t>
            </w:r>
          </w:p>
          <w:p w14:paraId="466E5423" w14:textId="53BE0A11" w:rsidR="00863C07" w:rsidRDefault="00863C07" w:rsidP="00CE5C0A">
            <w:pPr>
              <w:pStyle w:val="Location"/>
              <w:jc w:val="center"/>
            </w:pPr>
            <w:r>
              <w:t>Meet your neighbors</w:t>
            </w:r>
          </w:p>
          <w:p w14:paraId="3C9519EC" w14:textId="21F52A85" w:rsidR="00863C07" w:rsidRDefault="00863C07" w:rsidP="00CE5C0A">
            <w:pPr>
              <w:pStyle w:val="Location"/>
              <w:jc w:val="center"/>
            </w:pPr>
            <w:r>
              <w:t>More information to come….</w:t>
            </w:r>
          </w:p>
          <w:p w14:paraId="3D878411" w14:textId="77777777" w:rsidR="00D15EDC" w:rsidRDefault="00D15EDC" w:rsidP="00846888">
            <w:pPr>
              <w:pStyle w:val="Location"/>
            </w:pPr>
          </w:p>
        </w:tc>
      </w:tr>
    </w:tbl>
    <w:p w14:paraId="128CC725" w14:textId="5347412F" w:rsidR="00D15EDC" w:rsidRPr="00863C07" w:rsidRDefault="00263264" w:rsidP="00863C07">
      <w:pPr>
        <w:rPr>
          <w:color w:val="000000"/>
        </w:rPr>
      </w:pPr>
      <w:r w:rsidRPr="00863C07">
        <w:rPr>
          <w:noProof/>
          <w:color w:val="000000"/>
        </w:rPr>
        <w:drawing>
          <wp:anchor distT="0" distB="0" distL="114300" distR="114300" simplePos="0" relativeHeight="251658240" behindDoc="1" locked="0" layoutInCell="0" allowOverlap="1" wp14:anchorId="3DC07F6D" wp14:editId="1437DA03">
            <wp:simplePos x="0" y="0"/>
            <wp:positionH relativeFrom="page">
              <wp:posOffset>-114300</wp:posOffset>
            </wp:positionH>
            <wp:positionV relativeFrom="page">
              <wp:align>bottom</wp:align>
            </wp:positionV>
            <wp:extent cx="7515225" cy="8658225"/>
            <wp:effectExtent l="0" t="0" r="9525" b="9525"/>
            <wp:wrapNone/>
            <wp:docPr id="3" name="Picture 1" descr="Barbecue and backgroun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rbecue and background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D15EDC" w:rsidRPr="00863C07" w:rsidSect="00D15EDC">
      <w:pgSz w:w="12240" w:h="15840"/>
      <w:pgMar w:top="3168" w:right="2880" w:bottom="720" w:left="28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469"/>
    <w:rsid w:val="00030B5F"/>
    <w:rsid w:val="00040623"/>
    <w:rsid w:val="00045B91"/>
    <w:rsid w:val="00186DA2"/>
    <w:rsid w:val="00201C52"/>
    <w:rsid w:val="00263264"/>
    <w:rsid w:val="002A33FB"/>
    <w:rsid w:val="002D087F"/>
    <w:rsid w:val="002D270C"/>
    <w:rsid w:val="0031388D"/>
    <w:rsid w:val="004305F7"/>
    <w:rsid w:val="00431856"/>
    <w:rsid w:val="0045752B"/>
    <w:rsid w:val="00460A47"/>
    <w:rsid w:val="0047063A"/>
    <w:rsid w:val="004A515E"/>
    <w:rsid w:val="00570AFD"/>
    <w:rsid w:val="00592FCD"/>
    <w:rsid w:val="005A485A"/>
    <w:rsid w:val="005A68FC"/>
    <w:rsid w:val="006B3469"/>
    <w:rsid w:val="00757333"/>
    <w:rsid w:val="00763E56"/>
    <w:rsid w:val="00774E48"/>
    <w:rsid w:val="007762F4"/>
    <w:rsid w:val="00793DC6"/>
    <w:rsid w:val="007B1243"/>
    <w:rsid w:val="00834021"/>
    <w:rsid w:val="00846888"/>
    <w:rsid w:val="00863C07"/>
    <w:rsid w:val="00914D4C"/>
    <w:rsid w:val="00935F39"/>
    <w:rsid w:val="00A44797"/>
    <w:rsid w:val="00A94211"/>
    <w:rsid w:val="00AC407C"/>
    <w:rsid w:val="00AC4672"/>
    <w:rsid w:val="00B15015"/>
    <w:rsid w:val="00B93C9B"/>
    <w:rsid w:val="00B96BBC"/>
    <w:rsid w:val="00C0067B"/>
    <w:rsid w:val="00CA6862"/>
    <w:rsid w:val="00CE5C0A"/>
    <w:rsid w:val="00D15EDC"/>
    <w:rsid w:val="00DE7825"/>
    <w:rsid w:val="00E763C3"/>
    <w:rsid w:val="00EE7E62"/>
    <w:rsid w:val="00EF0C5D"/>
    <w:rsid w:val="00F7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9b7,#0a96f2"/>
    </o:shapedefaults>
    <o:shapelayout v:ext="edit">
      <o:idmap v:ext="edit" data="1"/>
    </o:shapelayout>
  </w:shapeDefaults>
  <w:decimalSymbol w:val="."/>
  <w:listSeparator w:val=","/>
  <w14:docId w14:val="59A4A8CD"/>
  <w15:docId w15:val="{18EE5779-94E2-44D1-A654-C818271BD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46888"/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qFormat/>
    <w:rsid w:val="00D15EDC"/>
    <w:pPr>
      <w:spacing w:line="1280" w:lineRule="exact"/>
      <w:outlineLvl w:val="0"/>
    </w:pPr>
    <w:rPr>
      <w:rFonts w:asciiTheme="majorHAnsi" w:hAnsiTheme="majorHAnsi"/>
      <w:b/>
      <w:color w:val="1C6194" w:themeColor="accent6" w:themeShade="BF"/>
      <w:sz w:val="140"/>
    </w:rPr>
  </w:style>
  <w:style w:type="paragraph" w:styleId="Heading2">
    <w:name w:val="heading 2"/>
    <w:basedOn w:val="Normal"/>
    <w:next w:val="Normal"/>
    <w:qFormat/>
    <w:rsid w:val="00D15EDC"/>
    <w:pPr>
      <w:spacing w:before="280"/>
      <w:outlineLvl w:val="1"/>
    </w:pPr>
    <w:rPr>
      <w:i/>
      <w:color w:val="1A495D" w:themeColor="accent1" w:themeShade="80"/>
      <w:sz w:val="44"/>
    </w:rPr>
  </w:style>
  <w:style w:type="paragraph" w:styleId="Heading3">
    <w:name w:val="heading 3"/>
    <w:basedOn w:val="Normal"/>
    <w:next w:val="Normal"/>
    <w:qFormat/>
    <w:rsid w:val="00D15EDC"/>
    <w:pPr>
      <w:spacing w:before="1000"/>
      <w:outlineLvl w:val="2"/>
    </w:pPr>
    <w:rPr>
      <w:b/>
      <w:color w:val="1A495D" w:themeColor="accent1" w:themeShade="80"/>
      <w:sz w:val="6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5A485A"/>
    <w:rPr>
      <w:rFonts w:ascii="Tahoma" w:hAnsi="Tahoma" w:cs="Tahoma"/>
      <w:sz w:val="16"/>
      <w:szCs w:val="16"/>
    </w:rPr>
  </w:style>
  <w:style w:type="paragraph" w:customStyle="1" w:styleId="Location">
    <w:name w:val="Location"/>
    <w:basedOn w:val="Normal"/>
    <w:link w:val="LocationChar"/>
    <w:qFormat/>
    <w:rsid w:val="00D15EDC"/>
    <w:pPr>
      <w:jc w:val="right"/>
    </w:pPr>
    <w:rPr>
      <w:b/>
      <w:color w:val="1A495D" w:themeColor="accent1" w:themeShade="80"/>
      <w:sz w:val="36"/>
    </w:rPr>
  </w:style>
  <w:style w:type="character" w:styleId="PlaceholderText">
    <w:name w:val="Placeholder Text"/>
    <w:basedOn w:val="DefaultParagraphFont"/>
    <w:uiPriority w:val="99"/>
    <w:semiHidden/>
    <w:rsid w:val="00846888"/>
    <w:rPr>
      <w:color w:val="808080"/>
    </w:rPr>
  </w:style>
  <w:style w:type="paragraph" w:customStyle="1" w:styleId="RSVP">
    <w:name w:val="RSVP"/>
    <w:basedOn w:val="Normal"/>
    <w:link w:val="RSVPChar"/>
    <w:qFormat/>
    <w:rsid w:val="00D15EDC"/>
    <w:pPr>
      <w:jc w:val="right"/>
    </w:pPr>
    <w:rPr>
      <w:i/>
      <w:color w:val="1A495D" w:themeColor="accent1" w:themeShade="80"/>
      <w:sz w:val="36"/>
    </w:rPr>
  </w:style>
  <w:style w:type="character" w:customStyle="1" w:styleId="LocationChar">
    <w:name w:val="Location Char"/>
    <w:basedOn w:val="DefaultParagraphFont"/>
    <w:link w:val="Location"/>
    <w:rsid w:val="00D15EDC"/>
    <w:rPr>
      <w:rFonts w:asciiTheme="minorHAnsi" w:hAnsiTheme="minorHAnsi"/>
      <w:b/>
      <w:color w:val="1A495D" w:themeColor="accent1" w:themeShade="80"/>
      <w:sz w:val="36"/>
      <w:szCs w:val="24"/>
    </w:rPr>
  </w:style>
  <w:style w:type="character" w:customStyle="1" w:styleId="RSVPChar">
    <w:name w:val="RSVP Char"/>
    <w:basedOn w:val="DefaultParagraphFont"/>
    <w:link w:val="RSVP"/>
    <w:rsid w:val="00D15EDC"/>
    <w:rPr>
      <w:rFonts w:asciiTheme="minorHAnsi" w:hAnsiTheme="minorHAnsi"/>
      <w:i/>
      <w:color w:val="1A495D" w:themeColor="accent1" w:themeShade="80"/>
      <w:sz w:val="36"/>
      <w:szCs w:val="24"/>
    </w:rPr>
  </w:style>
  <w:style w:type="table" w:styleId="TableGrid">
    <w:name w:val="Table Grid"/>
    <w:basedOn w:val="TableNormal"/>
    <w:rsid w:val="00D15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uise\AppData\Local\Packages\Microsoft.MicrosoftEdge_8wekyb3d8bbwe\TempState\Downloads\tf02806218%20(1).dotx" TargetMode="External"/></Relationships>
</file>

<file path=word/theme/theme1.xml><?xml version="1.0" encoding="utf-8"?>
<a:theme xmlns:a="http://schemas.openxmlformats.org/drawingml/2006/main" name="Slic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Slice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729695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2011-12-21T16:24:00+00:00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1385968</Value>
      <Value>1385969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BBQ invitation flyer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TP102806217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4952AC-5F26-4653-BFBD-CC61CD7ED9B0}">
  <ds:schemaRefs>
    <ds:schemaRef ds:uri="http://schemas.microsoft.com/office/2006/documentManagement/types"/>
    <ds:schemaRef ds:uri="http://www.w3.org/XML/1998/namespace"/>
    <ds:schemaRef ds:uri="http://purl.org/dc/terms/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4873beb7-5857-4685-be1f-d57550cc96cc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AE0A6A02-BAB6-4B2E-BB37-18CD27E994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3A3192-E54D-4DE0-9300-48841BB8E8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C4B2D9-60EE-48F2-90CF-FC310110E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tf02806218 (1)</Template>
  <TotalTime>0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BBQ invitation flyer</vt:lpstr>
    </vt:vector>
  </TitlesOfParts>
  <Company>Microsoft Corporation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BBQ invitation flyer</dc:title>
  <dc:creator>Louise</dc:creator>
  <cp:lastModifiedBy>Susanne Paradis</cp:lastModifiedBy>
  <cp:revision>8</cp:revision>
  <cp:lastPrinted>2018-08-21T02:27:00Z</cp:lastPrinted>
  <dcterms:created xsi:type="dcterms:W3CDTF">2018-08-21T18:13:00Z</dcterms:created>
  <dcterms:modified xsi:type="dcterms:W3CDTF">2018-08-21T18:17:00Z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TC010219641033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